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First page layout table"/>
      </w:tblPr>
      <w:tblGrid>
        <w:gridCol w:w="7020"/>
        <w:gridCol w:w="361"/>
        <w:gridCol w:w="3419"/>
      </w:tblGrid>
      <w:tr w:rsidR="00215D38" w:rsidRPr="00082648" w14:paraId="611EBA6E" w14:textId="77777777" w:rsidTr="00215D38">
        <w:trPr>
          <w:trHeight w:hRule="exact" w:val="2088"/>
        </w:trPr>
        <w:tc>
          <w:tcPr>
            <w:tcW w:w="5000" w:type="pct"/>
            <w:gridSpan w:val="3"/>
          </w:tcPr>
          <w:p w14:paraId="2BC9D413" w14:textId="76F770D9" w:rsidR="0005322D" w:rsidRPr="00082648" w:rsidRDefault="000F2778" w:rsidP="0005322D">
            <w:pPr>
              <w:pStyle w:val="Title"/>
              <w:rPr>
                <w:rFonts w:ascii="Bahnschrift SemiBold" w:hAnsi="Bahnschrift SemiBold"/>
                <w:sz w:val="52"/>
                <w:szCs w:val="68"/>
              </w:rPr>
            </w:pPr>
            <w:r w:rsidRPr="00082648">
              <w:rPr>
                <w:rFonts w:ascii="Bahnschrift SemiBold" w:hAnsi="Bahnschrift SemiBold"/>
                <w:noProof/>
                <w:sz w:val="52"/>
                <w:szCs w:val="68"/>
              </w:rPr>
              <w:drawing>
                <wp:anchor distT="0" distB="0" distL="114300" distR="114300" simplePos="0" relativeHeight="251658240" behindDoc="0" locked="0" layoutInCell="1" allowOverlap="1" wp14:anchorId="4C35CDC4" wp14:editId="51C8B373">
                  <wp:simplePos x="0" y="0"/>
                  <wp:positionH relativeFrom="margin">
                    <wp:posOffset>3170555</wp:posOffset>
                  </wp:positionH>
                  <wp:positionV relativeFrom="margin">
                    <wp:posOffset>1270</wp:posOffset>
                  </wp:positionV>
                  <wp:extent cx="1169035" cy="11715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22D" w:rsidRPr="00082648">
              <w:rPr>
                <w:rFonts w:ascii="Bahnschrift SemiBold" w:hAnsi="Bahnschrift SemiBold"/>
                <w:sz w:val="52"/>
                <w:szCs w:val="68"/>
              </w:rPr>
              <w:t>Utah National Guard</w:t>
            </w:r>
          </w:p>
          <w:p w14:paraId="32EA49D2" w14:textId="02DB52E0" w:rsidR="0005322D" w:rsidRPr="00082648" w:rsidRDefault="00683C2A" w:rsidP="0005322D">
            <w:pPr>
              <w:tabs>
                <w:tab w:val="left" w:pos="9675"/>
              </w:tabs>
              <w:rPr>
                <w:rFonts w:ascii="Bahnschrift SemiBold" w:hAnsi="Bahnschrift SemiBold"/>
                <w:sz w:val="52"/>
                <w:szCs w:val="68"/>
              </w:rPr>
            </w:pPr>
            <w:r w:rsidRPr="00082648">
              <w:rPr>
                <w:rFonts w:ascii="Bahnschrift SemiBold" w:hAnsi="Bahnschrift SemiBold"/>
                <w:sz w:val="52"/>
                <w:szCs w:val="68"/>
              </w:rPr>
              <w:t>HISTORY HIGHLIGHT</w:t>
            </w:r>
            <w:r w:rsidR="0005322D" w:rsidRPr="00082648">
              <w:rPr>
                <w:rFonts w:ascii="Bahnschrift SemiBold" w:hAnsi="Bahnschrift SemiBold"/>
                <w:sz w:val="52"/>
                <w:szCs w:val="68"/>
              </w:rPr>
              <w:tab/>
            </w:r>
          </w:p>
        </w:tc>
      </w:tr>
      <w:tr w:rsidR="00E83D6F" w14:paraId="072566AA" w14:textId="77777777" w:rsidTr="00E83D6F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14:paraId="72E2F030" w14:textId="4BF0587B" w:rsidR="00E83D6F" w:rsidRDefault="0005322D" w:rsidP="00E83D6F">
            <w:pPr>
              <w:pStyle w:val="Subtitle"/>
            </w:pPr>
            <w:r>
              <w:t>Dec 2022</w:t>
            </w:r>
          </w:p>
        </w:tc>
      </w:tr>
      <w:tr w:rsidR="008D3A90" w14:paraId="7513C10D" w14:textId="77777777" w:rsidTr="008D3A90">
        <w:trPr>
          <w:trHeight w:hRule="exact" w:val="1080"/>
        </w:trPr>
        <w:tc>
          <w:tcPr>
            <w:tcW w:w="5000" w:type="pct"/>
            <w:gridSpan w:val="3"/>
          </w:tcPr>
          <w:p w14:paraId="40E039BC" w14:textId="2643237F" w:rsidR="008D3A90" w:rsidRPr="008D3A90" w:rsidRDefault="0005322D" w:rsidP="008D3A90">
            <w:pPr>
              <w:pStyle w:val="Heading1"/>
            </w:pPr>
            <w:r>
              <w:t>40</w:t>
            </w:r>
            <w:r w:rsidRPr="0005322D">
              <w:rPr>
                <w:vertAlign w:val="superscript"/>
              </w:rPr>
              <w:t>th</w:t>
            </w:r>
            <w:r>
              <w:t xml:space="preserve"> Division, W</w:t>
            </w:r>
            <w:r w:rsidR="00613E92">
              <w:t>orld War II</w:t>
            </w:r>
          </w:p>
        </w:tc>
      </w:tr>
      <w:tr w:rsidR="008D3A90" w14:paraId="2952FFCB" w14:textId="77777777" w:rsidTr="008D3A90">
        <w:trPr>
          <w:trHeight w:hRule="exact" w:val="720"/>
        </w:trPr>
        <w:tc>
          <w:tcPr>
            <w:tcW w:w="5000" w:type="pct"/>
            <w:gridSpan w:val="3"/>
          </w:tcPr>
          <w:p w14:paraId="11E2152C" w14:textId="6E21A5AC" w:rsidR="008D3A90" w:rsidRPr="008D3A90" w:rsidRDefault="0005322D" w:rsidP="00D50263">
            <w:pPr>
              <w:pStyle w:val="Heading2"/>
            </w:pPr>
            <w:r w:rsidRPr="0005322D">
              <w:rPr>
                <w:sz w:val="28"/>
                <w:szCs w:val="28"/>
              </w:rPr>
              <w:t xml:space="preserve">December 7, 1941, </w:t>
            </w:r>
            <w:r>
              <w:rPr>
                <w:sz w:val="28"/>
                <w:szCs w:val="28"/>
              </w:rPr>
              <w:t>“</w:t>
            </w:r>
            <w:r w:rsidRPr="0005322D">
              <w:rPr>
                <w:sz w:val="28"/>
                <w:szCs w:val="28"/>
              </w:rPr>
              <w:t xml:space="preserve">A </w:t>
            </w:r>
            <w:r w:rsidR="002478BC">
              <w:rPr>
                <w:sz w:val="28"/>
                <w:szCs w:val="28"/>
              </w:rPr>
              <w:t>D</w:t>
            </w:r>
            <w:r w:rsidRPr="0005322D">
              <w:rPr>
                <w:sz w:val="28"/>
                <w:szCs w:val="28"/>
              </w:rPr>
              <w:t xml:space="preserve">ate </w:t>
            </w:r>
            <w:r w:rsidR="002478BC">
              <w:rPr>
                <w:sz w:val="28"/>
                <w:szCs w:val="28"/>
              </w:rPr>
              <w:t>W</w:t>
            </w:r>
            <w:r w:rsidRPr="0005322D">
              <w:rPr>
                <w:sz w:val="28"/>
                <w:szCs w:val="28"/>
              </w:rPr>
              <w:t xml:space="preserve">hich </w:t>
            </w:r>
            <w:r w:rsidR="002478BC">
              <w:rPr>
                <w:sz w:val="28"/>
                <w:szCs w:val="28"/>
              </w:rPr>
              <w:t>W</w:t>
            </w:r>
            <w:r w:rsidRPr="0005322D">
              <w:rPr>
                <w:sz w:val="28"/>
                <w:szCs w:val="28"/>
              </w:rPr>
              <w:t xml:space="preserve">ill </w:t>
            </w:r>
            <w:r w:rsidR="002478BC">
              <w:rPr>
                <w:sz w:val="28"/>
                <w:szCs w:val="28"/>
              </w:rPr>
              <w:t>L</w:t>
            </w:r>
            <w:r w:rsidRPr="0005322D">
              <w:rPr>
                <w:sz w:val="28"/>
                <w:szCs w:val="28"/>
              </w:rPr>
              <w:t xml:space="preserve">ive </w:t>
            </w:r>
            <w:proofErr w:type="gramStart"/>
            <w:r w:rsidR="0075797A">
              <w:rPr>
                <w:sz w:val="28"/>
                <w:szCs w:val="28"/>
              </w:rPr>
              <w:t>I</w:t>
            </w:r>
            <w:r w:rsidRPr="0005322D">
              <w:rPr>
                <w:sz w:val="28"/>
                <w:szCs w:val="28"/>
              </w:rPr>
              <w:t>n</w:t>
            </w:r>
            <w:proofErr w:type="gramEnd"/>
            <w:r w:rsidRPr="0005322D">
              <w:rPr>
                <w:sz w:val="28"/>
                <w:szCs w:val="28"/>
              </w:rPr>
              <w:t xml:space="preserve"> </w:t>
            </w:r>
            <w:r w:rsidR="002478BC">
              <w:rPr>
                <w:sz w:val="28"/>
                <w:szCs w:val="28"/>
              </w:rPr>
              <w:t>I</w:t>
            </w:r>
            <w:r w:rsidRPr="0005322D">
              <w:rPr>
                <w:sz w:val="28"/>
                <w:szCs w:val="28"/>
              </w:rPr>
              <w:t>nfamy</w:t>
            </w:r>
            <w:r w:rsidR="000F2778">
              <w:rPr>
                <w:sz w:val="28"/>
                <w:szCs w:val="28"/>
              </w:rPr>
              <w:t>”</w:t>
            </w:r>
          </w:p>
        </w:tc>
      </w:tr>
      <w:tr w:rsidR="00847CB0" w14:paraId="6AC863B6" w14:textId="77777777" w:rsidTr="007F46FE">
        <w:trPr>
          <w:trHeight w:hRule="exact" w:val="7632"/>
        </w:trPr>
        <w:tc>
          <w:tcPr>
            <w:tcW w:w="3250" w:type="pct"/>
          </w:tcPr>
          <w:p w14:paraId="76B3EDD4" w14:textId="41573B5D" w:rsidR="00DD1823" w:rsidRPr="00ED5CF1" w:rsidRDefault="00F534AC" w:rsidP="00A722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Germany’s aggressive posture and expansion into Europe in the late 1930s </w:t>
            </w:r>
            <w:r w:rsidR="00157DC5">
              <w:rPr>
                <w:sz w:val="20"/>
                <w:szCs w:val="20"/>
              </w:rPr>
              <w:t xml:space="preserve">made evident the U.S. was not equipped to handle the </w:t>
            </w:r>
            <w:r w:rsidR="00D757B4">
              <w:rPr>
                <w:sz w:val="20"/>
                <w:szCs w:val="20"/>
              </w:rPr>
              <w:t>growing threat</w:t>
            </w:r>
            <w:r w:rsidR="00494807">
              <w:rPr>
                <w:sz w:val="20"/>
                <w:szCs w:val="20"/>
              </w:rPr>
              <w:t xml:space="preserve"> of war</w:t>
            </w:r>
            <w:r w:rsidR="00D757B4">
              <w:rPr>
                <w:sz w:val="20"/>
                <w:szCs w:val="20"/>
              </w:rPr>
              <w:t xml:space="preserve">. </w:t>
            </w:r>
            <w:r w:rsidR="005526A0">
              <w:rPr>
                <w:sz w:val="20"/>
                <w:szCs w:val="20"/>
              </w:rPr>
              <w:t xml:space="preserve">The nation was </w:t>
            </w:r>
            <w:r w:rsidR="00FC6C5E">
              <w:rPr>
                <w:sz w:val="20"/>
                <w:szCs w:val="20"/>
              </w:rPr>
              <w:t xml:space="preserve">still </w:t>
            </w:r>
            <w:r w:rsidR="005526A0">
              <w:rPr>
                <w:sz w:val="20"/>
                <w:szCs w:val="20"/>
              </w:rPr>
              <w:t xml:space="preserve">reeling from the </w:t>
            </w:r>
            <w:r w:rsidR="00255430">
              <w:rPr>
                <w:sz w:val="20"/>
                <w:szCs w:val="20"/>
              </w:rPr>
              <w:t>terrible economic woes created by the Great Depression</w:t>
            </w:r>
            <w:r w:rsidR="00844CA7">
              <w:rPr>
                <w:sz w:val="20"/>
                <w:szCs w:val="20"/>
              </w:rPr>
              <w:t xml:space="preserve"> and </w:t>
            </w:r>
            <w:r w:rsidR="00313D0A">
              <w:rPr>
                <w:sz w:val="20"/>
                <w:szCs w:val="20"/>
              </w:rPr>
              <w:t>the nation’s budget was tight.</w:t>
            </w:r>
            <w:r w:rsidR="000969D1">
              <w:rPr>
                <w:sz w:val="20"/>
                <w:szCs w:val="20"/>
              </w:rPr>
              <w:t xml:space="preserve"> </w:t>
            </w:r>
            <w:r w:rsidR="005C70D9">
              <w:rPr>
                <w:sz w:val="20"/>
                <w:szCs w:val="20"/>
              </w:rPr>
              <w:t>To</w:t>
            </w:r>
            <w:r w:rsidR="008D43E6">
              <w:rPr>
                <w:sz w:val="20"/>
                <w:szCs w:val="20"/>
              </w:rPr>
              <w:t xml:space="preserve"> meet the threat</w:t>
            </w:r>
            <w:r w:rsidR="00CF2E7C">
              <w:rPr>
                <w:sz w:val="20"/>
                <w:szCs w:val="20"/>
              </w:rPr>
              <w:t>,</w:t>
            </w:r>
            <w:r w:rsidR="00F468F8">
              <w:rPr>
                <w:sz w:val="20"/>
                <w:szCs w:val="20"/>
              </w:rPr>
              <w:t xml:space="preserve"> Co</w:t>
            </w:r>
            <w:r w:rsidR="00313D0A" w:rsidRPr="00ED5CF1">
              <w:rPr>
                <w:sz w:val="20"/>
                <w:szCs w:val="20"/>
              </w:rPr>
              <w:t>ngress</w:t>
            </w:r>
            <w:r w:rsidR="00F468F8">
              <w:rPr>
                <w:sz w:val="20"/>
                <w:szCs w:val="20"/>
              </w:rPr>
              <w:t xml:space="preserve"> </w:t>
            </w:r>
            <w:r w:rsidR="006375A9">
              <w:rPr>
                <w:sz w:val="20"/>
                <w:szCs w:val="20"/>
              </w:rPr>
              <w:t xml:space="preserve">voted to </w:t>
            </w:r>
            <w:r w:rsidR="00A634CC" w:rsidRPr="00ED5CF1">
              <w:rPr>
                <w:sz w:val="20"/>
                <w:szCs w:val="20"/>
              </w:rPr>
              <w:t xml:space="preserve">increase </w:t>
            </w:r>
            <w:r w:rsidR="007A0C5A" w:rsidRPr="00ED5CF1">
              <w:rPr>
                <w:sz w:val="20"/>
                <w:szCs w:val="20"/>
              </w:rPr>
              <w:t>the defense budget</w:t>
            </w:r>
            <w:r w:rsidR="000C3A48">
              <w:rPr>
                <w:sz w:val="20"/>
                <w:szCs w:val="20"/>
              </w:rPr>
              <w:t xml:space="preserve"> and i</w:t>
            </w:r>
            <w:r w:rsidR="00A00ECD">
              <w:rPr>
                <w:sz w:val="20"/>
                <w:szCs w:val="20"/>
              </w:rPr>
              <w:t xml:space="preserve">n </w:t>
            </w:r>
            <w:r w:rsidR="0007278E" w:rsidRPr="00ED5CF1">
              <w:rPr>
                <w:sz w:val="20"/>
                <w:szCs w:val="20"/>
              </w:rPr>
              <w:t>May of 1940,</w:t>
            </w:r>
            <w:r w:rsidR="007A0C5A" w:rsidRPr="00ED5CF1">
              <w:rPr>
                <w:sz w:val="20"/>
                <w:szCs w:val="20"/>
              </w:rPr>
              <w:t xml:space="preserve"> </w:t>
            </w:r>
            <w:r w:rsidR="00DD1823" w:rsidRPr="00ED5CF1">
              <w:rPr>
                <w:sz w:val="20"/>
                <w:szCs w:val="20"/>
              </w:rPr>
              <w:t xml:space="preserve">the </w:t>
            </w:r>
            <w:r w:rsidR="00613B16">
              <w:rPr>
                <w:sz w:val="20"/>
                <w:szCs w:val="20"/>
              </w:rPr>
              <w:t>p</w:t>
            </w:r>
            <w:r w:rsidR="00DD1823" w:rsidRPr="00ED5CF1">
              <w:rPr>
                <w:sz w:val="20"/>
                <w:szCs w:val="20"/>
              </w:rPr>
              <w:t>resident</w:t>
            </w:r>
            <w:r w:rsidR="00326663">
              <w:rPr>
                <w:sz w:val="20"/>
                <w:szCs w:val="20"/>
              </w:rPr>
              <w:t xml:space="preserve"> </w:t>
            </w:r>
            <w:r w:rsidR="000C3A48">
              <w:rPr>
                <w:sz w:val="20"/>
                <w:szCs w:val="20"/>
              </w:rPr>
              <w:t>c</w:t>
            </w:r>
            <w:r w:rsidR="00DD1823" w:rsidRPr="00ED5CF1">
              <w:rPr>
                <w:sz w:val="20"/>
                <w:szCs w:val="20"/>
              </w:rPr>
              <w:t xml:space="preserve">alled the National Guard into federal service. </w:t>
            </w:r>
            <w:r w:rsidR="00541F2D" w:rsidRPr="00ED5CF1">
              <w:rPr>
                <w:sz w:val="20"/>
                <w:szCs w:val="20"/>
              </w:rPr>
              <w:t xml:space="preserve">Members </w:t>
            </w:r>
            <w:r w:rsidR="004064DA" w:rsidRPr="00ED5CF1">
              <w:rPr>
                <w:sz w:val="20"/>
                <w:szCs w:val="20"/>
              </w:rPr>
              <w:t xml:space="preserve">of the Utah National Guard </w:t>
            </w:r>
            <w:r w:rsidR="0007278E" w:rsidRPr="00ED5CF1">
              <w:rPr>
                <w:sz w:val="20"/>
                <w:szCs w:val="20"/>
              </w:rPr>
              <w:t>answered the call</w:t>
            </w:r>
            <w:r w:rsidR="00C30169" w:rsidRPr="00ED5CF1">
              <w:rPr>
                <w:sz w:val="20"/>
                <w:szCs w:val="20"/>
              </w:rPr>
              <w:t>.</w:t>
            </w:r>
            <w:r w:rsidR="003A3756">
              <w:rPr>
                <w:sz w:val="20"/>
                <w:szCs w:val="20"/>
              </w:rPr>
              <w:t xml:space="preserve"> </w:t>
            </w:r>
            <w:r w:rsidR="00613B16">
              <w:rPr>
                <w:sz w:val="20"/>
                <w:szCs w:val="20"/>
              </w:rPr>
              <w:t>More than</w:t>
            </w:r>
            <w:r w:rsidR="002F305E">
              <w:rPr>
                <w:sz w:val="20"/>
                <w:szCs w:val="20"/>
              </w:rPr>
              <w:t xml:space="preserve"> 4</w:t>
            </w:r>
            <w:r w:rsidR="00CE4708">
              <w:rPr>
                <w:sz w:val="20"/>
                <w:szCs w:val="20"/>
              </w:rPr>
              <w:t>,</w:t>
            </w:r>
            <w:r w:rsidR="002F305E">
              <w:rPr>
                <w:sz w:val="20"/>
                <w:szCs w:val="20"/>
              </w:rPr>
              <w:t xml:space="preserve">000 enlisted men and 150 officers </w:t>
            </w:r>
            <w:r w:rsidR="003D2702">
              <w:rPr>
                <w:sz w:val="20"/>
                <w:szCs w:val="20"/>
              </w:rPr>
              <w:t>headed to their armories for</w:t>
            </w:r>
            <w:r w:rsidR="007931C6">
              <w:rPr>
                <w:sz w:val="20"/>
                <w:szCs w:val="20"/>
              </w:rPr>
              <w:t xml:space="preserve"> activation and sa</w:t>
            </w:r>
            <w:r w:rsidR="003D2702">
              <w:rPr>
                <w:sz w:val="20"/>
                <w:szCs w:val="20"/>
              </w:rPr>
              <w:t>id</w:t>
            </w:r>
            <w:r w:rsidR="007931C6">
              <w:rPr>
                <w:sz w:val="20"/>
                <w:szCs w:val="20"/>
              </w:rPr>
              <w:t xml:space="preserve"> goodbye to their loved ones.</w:t>
            </w:r>
          </w:p>
          <w:p w14:paraId="48483E02" w14:textId="60FA9F24" w:rsidR="0004432C" w:rsidRPr="00ED5CF1" w:rsidRDefault="00B5238A" w:rsidP="00A7222F">
            <w:pPr>
              <w:rPr>
                <w:sz w:val="20"/>
                <w:szCs w:val="20"/>
              </w:rPr>
            </w:pPr>
            <w:r w:rsidRPr="00ED5CF1">
              <w:rPr>
                <w:sz w:val="20"/>
                <w:szCs w:val="20"/>
              </w:rPr>
              <w:t>Many</w:t>
            </w:r>
            <w:r w:rsidR="00020900">
              <w:rPr>
                <w:sz w:val="20"/>
                <w:szCs w:val="20"/>
              </w:rPr>
              <w:t xml:space="preserve"> Utah</w:t>
            </w:r>
            <w:r w:rsidRPr="00ED5CF1">
              <w:rPr>
                <w:sz w:val="20"/>
                <w:szCs w:val="20"/>
              </w:rPr>
              <w:t xml:space="preserve"> Guard members were a</w:t>
            </w:r>
            <w:r w:rsidR="0076033A" w:rsidRPr="00ED5CF1">
              <w:rPr>
                <w:sz w:val="20"/>
                <w:szCs w:val="20"/>
              </w:rPr>
              <w:t>ssigned to th</w:t>
            </w:r>
            <w:r w:rsidR="006E1BA6" w:rsidRPr="00ED5CF1">
              <w:rPr>
                <w:sz w:val="20"/>
                <w:szCs w:val="20"/>
              </w:rPr>
              <w:t>e 40</w:t>
            </w:r>
            <w:r w:rsidR="006E1BA6" w:rsidRPr="00ED5CF1">
              <w:rPr>
                <w:sz w:val="20"/>
                <w:szCs w:val="20"/>
                <w:vertAlign w:val="superscript"/>
              </w:rPr>
              <w:t>th</w:t>
            </w:r>
            <w:r w:rsidR="006E1BA6" w:rsidRPr="00ED5CF1">
              <w:rPr>
                <w:sz w:val="20"/>
                <w:szCs w:val="20"/>
              </w:rPr>
              <w:t xml:space="preserve"> Division</w:t>
            </w:r>
            <w:r w:rsidR="0076033A" w:rsidRPr="00ED5CF1">
              <w:rPr>
                <w:sz w:val="20"/>
                <w:szCs w:val="20"/>
              </w:rPr>
              <w:t>, which</w:t>
            </w:r>
            <w:r w:rsidR="006E1BA6" w:rsidRPr="00ED5CF1">
              <w:rPr>
                <w:sz w:val="20"/>
                <w:szCs w:val="20"/>
              </w:rPr>
              <w:t xml:space="preserve"> was</w:t>
            </w:r>
            <w:r w:rsidR="00150CFC" w:rsidRPr="00ED5CF1">
              <w:rPr>
                <w:sz w:val="20"/>
                <w:szCs w:val="20"/>
              </w:rPr>
              <w:t xml:space="preserve"> a mixed </w:t>
            </w:r>
            <w:r w:rsidR="000637F2">
              <w:rPr>
                <w:sz w:val="20"/>
                <w:szCs w:val="20"/>
              </w:rPr>
              <w:t>d</w:t>
            </w:r>
            <w:r w:rsidR="00020900">
              <w:rPr>
                <w:sz w:val="20"/>
                <w:szCs w:val="20"/>
              </w:rPr>
              <w:t>ivision</w:t>
            </w:r>
            <w:r w:rsidR="00150CFC" w:rsidRPr="00ED5CF1">
              <w:rPr>
                <w:sz w:val="20"/>
                <w:szCs w:val="20"/>
              </w:rPr>
              <w:t xml:space="preserve"> consisting of Utah, California, and Nevada National Guard</w:t>
            </w:r>
            <w:r w:rsidR="000637F2">
              <w:rPr>
                <w:sz w:val="20"/>
                <w:szCs w:val="20"/>
              </w:rPr>
              <w:t xml:space="preserve"> members</w:t>
            </w:r>
            <w:r w:rsidR="003F011E">
              <w:rPr>
                <w:sz w:val="20"/>
                <w:szCs w:val="20"/>
              </w:rPr>
              <w:t>. T</w:t>
            </w:r>
            <w:r w:rsidR="00227F4B" w:rsidRPr="00ED5CF1">
              <w:rPr>
                <w:sz w:val="20"/>
                <w:szCs w:val="20"/>
              </w:rPr>
              <w:t>he</w:t>
            </w:r>
            <w:r w:rsidR="001869CC" w:rsidRPr="00ED5CF1">
              <w:rPr>
                <w:sz w:val="20"/>
                <w:szCs w:val="20"/>
              </w:rPr>
              <w:t>ir</w:t>
            </w:r>
            <w:r w:rsidR="008D3EF2">
              <w:rPr>
                <w:sz w:val="20"/>
                <w:szCs w:val="20"/>
              </w:rPr>
              <w:t xml:space="preserve"> initial</w:t>
            </w:r>
            <w:r w:rsidR="001869CC" w:rsidRPr="00ED5CF1">
              <w:rPr>
                <w:sz w:val="20"/>
                <w:szCs w:val="20"/>
              </w:rPr>
              <w:t xml:space="preserve"> </w:t>
            </w:r>
            <w:r w:rsidR="00C043AD" w:rsidRPr="00ED5CF1">
              <w:rPr>
                <w:sz w:val="20"/>
                <w:szCs w:val="20"/>
              </w:rPr>
              <w:t>task</w:t>
            </w:r>
            <w:r w:rsidR="001869CC" w:rsidRPr="00ED5CF1">
              <w:rPr>
                <w:sz w:val="20"/>
                <w:szCs w:val="20"/>
              </w:rPr>
              <w:t xml:space="preserve"> was</w:t>
            </w:r>
            <w:r w:rsidR="00227F4B" w:rsidRPr="00ED5CF1">
              <w:rPr>
                <w:sz w:val="20"/>
                <w:szCs w:val="20"/>
              </w:rPr>
              <w:t xml:space="preserve"> to</w:t>
            </w:r>
            <w:r w:rsidR="00C043AD" w:rsidRPr="00ED5CF1">
              <w:rPr>
                <w:sz w:val="20"/>
                <w:szCs w:val="20"/>
              </w:rPr>
              <w:t xml:space="preserve"> </w:t>
            </w:r>
            <w:r w:rsidR="00227F4B" w:rsidRPr="00ED5CF1">
              <w:rPr>
                <w:sz w:val="20"/>
                <w:szCs w:val="20"/>
              </w:rPr>
              <w:t xml:space="preserve">complete </w:t>
            </w:r>
            <w:r w:rsidR="00C043AD" w:rsidRPr="00ED5CF1">
              <w:rPr>
                <w:sz w:val="20"/>
                <w:szCs w:val="20"/>
              </w:rPr>
              <w:t xml:space="preserve">a year of training at </w:t>
            </w:r>
            <w:r w:rsidR="00F56CF8" w:rsidRPr="00ED5CF1">
              <w:rPr>
                <w:sz w:val="20"/>
                <w:szCs w:val="20"/>
              </w:rPr>
              <w:t>Camp San Luis Obispo in California</w:t>
            </w:r>
            <w:r w:rsidR="007721CC">
              <w:rPr>
                <w:sz w:val="20"/>
                <w:szCs w:val="20"/>
              </w:rPr>
              <w:t xml:space="preserve">, </w:t>
            </w:r>
            <w:r w:rsidR="00227F4B" w:rsidRPr="00ED5CF1">
              <w:rPr>
                <w:sz w:val="20"/>
                <w:szCs w:val="20"/>
              </w:rPr>
              <w:t xml:space="preserve">followed by </w:t>
            </w:r>
            <w:r w:rsidR="00B12238" w:rsidRPr="00ED5CF1">
              <w:rPr>
                <w:sz w:val="20"/>
                <w:szCs w:val="20"/>
              </w:rPr>
              <w:t>service overseas</w:t>
            </w:r>
            <w:r w:rsidR="00F56CF8" w:rsidRPr="00ED5CF1">
              <w:rPr>
                <w:sz w:val="20"/>
                <w:szCs w:val="20"/>
              </w:rPr>
              <w:t>.</w:t>
            </w:r>
            <w:r w:rsidR="00150CFC" w:rsidRPr="00ED5CF1">
              <w:rPr>
                <w:sz w:val="20"/>
                <w:szCs w:val="20"/>
              </w:rPr>
              <w:t xml:space="preserve"> </w:t>
            </w:r>
          </w:p>
          <w:p w14:paraId="7CE737D1" w14:textId="6F2A09E2" w:rsidR="00847CB0" w:rsidRPr="00ED5CF1" w:rsidRDefault="00866524" w:rsidP="00A7222F">
            <w:pPr>
              <w:rPr>
                <w:sz w:val="20"/>
                <w:szCs w:val="20"/>
              </w:rPr>
            </w:pPr>
            <w:r w:rsidRPr="00ED5CF1">
              <w:rPr>
                <w:sz w:val="20"/>
                <w:szCs w:val="20"/>
              </w:rPr>
              <w:t xml:space="preserve">After completing their training, </w:t>
            </w:r>
            <w:r w:rsidR="00104B65">
              <w:rPr>
                <w:sz w:val="20"/>
                <w:szCs w:val="20"/>
              </w:rPr>
              <w:t>S</w:t>
            </w:r>
            <w:r w:rsidR="00047FF5" w:rsidRPr="00ED5CF1">
              <w:rPr>
                <w:sz w:val="20"/>
                <w:szCs w:val="20"/>
              </w:rPr>
              <w:t>oldiers</w:t>
            </w:r>
            <w:r w:rsidR="00074D36" w:rsidRPr="00ED5CF1">
              <w:rPr>
                <w:sz w:val="20"/>
                <w:szCs w:val="20"/>
              </w:rPr>
              <w:t xml:space="preserve"> of </w:t>
            </w:r>
            <w:r w:rsidR="00F32D3A" w:rsidRPr="00ED5CF1">
              <w:rPr>
                <w:sz w:val="20"/>
                <w:szCs w:val="20"/>
              </w:rPr>
              <w:t xml:space="preserve">the </w:t>
            </w:r>
            <w:r w:rsidR="0020407D" w:rsidRPr="00ED5CF1">
              <w:rPr>
                <w:sz w:val="20"/>
                <w:szCs w:val="20"/>
              </w:rPr>
              <w:t>145</w:t>
            </w:r>
            <w:r w:rsidR="0020407D" w:rsidRPr="00ED5CF1">
              <w:rPr>
                <w:sz w:val="20"/>
                <w:szCs w:val="20"/>
                <w:vertAlign w:val="superscript"/>
              </w:rPr>
              <w:t>th</w:t>
            </w:r>
            <w:r w:rsidR="0020407D" w:rsidRPr="00ED5CF1">
              <w:rPr>
                <w:sz w:val="20"/>
                <w:szCs w:val="20"/>
              </w:rPr>
              <w:t xml:space="preserve"> </w:t>
            </w:r>
            <w:r w:rsidR="00FA1BA4" w:rsidRPr="00ED5CF1">
              <w:rPr>
                <w:sz w:val="20"/>
                <w:szCs w:val="20"/>
              </w:rPr>
              <w:t xml:space="preserve">Field </w:t>
            </w:r>
            <w:r w:rsidR="00074D36" w:rsidRPr="00ED5CF1">
              <w:rPr>
                <w:sz w:val="20"/>
                <w:szCs w:val="20"/>
              </w:rPr>
              <w:t>Artillery</w:t>
            </w:r>
            <w:r w:rsidR="00A7222F" w:rsidRPr="00ED5CF1">
              <w:rPr>
                <w:sz w:val="20"/>
                <w:szCs w:val="20"/>
              </w:rPr>
              <w:t xml:space="preserve"> </w:t>
            </w:r>
            <w:r w:rsidR="006C338A" w:rsidRPr="00ED5CF1">
              <w:rPr>
                <w:sz w:val="20"/>
                <w:szCs w:val="20"/>
              </w:rPr>
              <w:t>Regiment, 2</w:t>
            </w:r>
            <w:r w:rsidR="006C338A" w:rsidRPr="00ED5CF1">
              <w:rPr>
                <w:sz w:val="20"/>
                <w:szCs w:val="20"/>
                <w:vertAlign w:val="superscript"/>
              </w:rPr>
              <w:t>nd</w:t>
            </w:r>
            <w:r w:rsidR="006C338A" w:rsidRPr="00ED5CF1">
              <w:rPr>
                <w:sz w:val="20"/>
                <w:szCs w:val="20"/>
              </w:rPr>
              <w:t xml:space="preserve"> Battalion </w:t>
            </w:r>
            <w:r w:rsidR="00436E65" w:rsidRPr="00ED5CF1">
              <w:rPr>
                <w:sz w:val="20"/>
                <w:szCs w:val="20"/>
              </w:rPr>
              <w:t>were loaded on</w:t>
            </w:r>
            <w:r w:rsidR="00EC6323">
              <w:rPr>
                <w:sz w:val="20"/>
                <w:szCs w:val="20"/>
              </w:rPr>
              <w:t>to</w:t>
            </w:r>
            <w:r w:rsidR="00436E65" w:rsidRPr="00ED5CF1">
              <w:rPr>
                <w:sz w:val="20"/>
                <w:szCs w:val="20"/>
              </w:rPr>
              <w:t xml:space="preserve"> a troop transport</w:t>
            </w:r>
            <w:r w:rsidR="00FA735F" w:rsidRPr="00ED5CF1">
              <w:rPr>
                <w:sz w:val="20"/>
                <w:szCs w:val="20"/>
              </w:rPr>
              <w:t xml:space="preserve"> and began their journey from </w:t>
            </w:r>
            <w:r w:rsidR="009A1559" w:rsidRPr="00ED5CF1">
              <w:rPr>
                <w:sz w:val="20"/>
                <w:szCs w:val="20"/>
              </w:rPr>
              <w:t>San Francisco</w:t>
            </w:r>
            <w:r w:rsidR="00D070A3">
              <w:rPr>
                <w:sz w:val="20"/>
                <w:szCs w:val="20"/>
              </w:rPr>
              <w:t xml:space="preserve"> </w:t>
            </w:r>
            <w:r w:rsidR="009A1559" w:rsidRPr="00ED5CF1">
              <w:rPr>
                <w:sz w:val="20"/>
                <w:szCs w:val="20"/>
              </w:rPr>
              <w:t>to the Philippine</w:t>
            </w:r>
            <w:r w:rsidR="006C16D0" w:rsidRPr="00ED5CF1">
              <w:rPr>
                <w:sz w:val="20"/>
                <w:szCs w:val="20"/>
              </w:rPr>
              <w:t>s</w:t>
            </w:r>
            <w:r w:rsidR="00D070A3">
              <w:rPr>
                <w:sz w:val="20"/>
                <w:szCs w:val="20"/>
              </w:rPr>
              <w:t xml:space="preserve"> in order to </w:t>
            </w:r>
            <w:r w:rsidR="00FA735F" w:rsidRPr="00ED5CF1">
              <w:rPr>
                <w:sz w:val="20"/>
                <w:szCs w:val="20"/>
              </w:rPr>
              <w:t>shor</w:t>
            </w:r>
            <w:r w:rsidR="005279F0" w:rsidRPr="00ED5CF1">
              <w:rPr>
                <w:sz w:val="20"/>
                <w:szCs w:val="20"/>
              </w:rPr>
              <w:t>e</w:t>
            </w:r>
            <w:r w:rsidR="00FA735F" w:rsidRPr="00ED5CF1">
              <w:rPr>
                <w:sz w:val="20"/>
                <w:szCs w:val="20"/>
              </w:rPr>
              <w:t xml:space="preserve"> up the </w:t>
            </w:r>
            <w:r w:rsidR="006B0E6E" w:rsidRPr="00ED5CF1">
              <w:rPr>
                <w:sz w:val="20"/>
                <w:szCs w:val="20"/>
              </w:rPr>
              <w:t>island’s</w:t>
            </w:r>
            <w:r w:rsidR="00FA735F" w:rsidRPr="00ED5CF1">
              <w:rPr>
                <w:sz w:val="20"/>
                <w:szCs w:val="20"/>
              </w:rPr>
              <w:t xml:space="preserve"> defenses</w:t>
            </w:r>
            <w:r w:rsidR="00C70536" w:rsidRPr="00ED5CF1">
              <w:rPr>
                <w:sz w:val="20"/>
                <w:szCs w:val="20"/>
              </w:rPr>
              <w:t>.</w:t>
            </w:r>
            <w:r w:rsidR="006B0E6E" w:rsidRPr="00ED5CF1">
              <w:rPr>
                <w:sz w:val="20"/>
                <w:szCs w:val="20"/>
              </w:rPr>
              <w:t xml:space="preserve"> They never made it…</w:t>
            </w:r>
            <w:r w:rsidR="00C70536" w:rsidRPr="00ED5CF1">
              <w:rPr>
                <w:sz w:val="20"/>
                <w:szCs w:val="20"/>
              </w:rPr>
              <w:t xml:space="preserve"> </w:t>
            </w:r>
          </w:p>
          <w:p w14:paraId="75FD35C4" w14:textId="44B8E39C" w:rsidR="006B0E6E" w:rsidRPr="00ED5CF1" w:rsidRDefault="00D92CEA" w:rsidP="00A7222F">
            <w:pPr>
              <w:rPr>
                <w:sz w:val="20"/>
                <w:szCs w:val="20"/>
              </w:rPr>
            </w:pPr>
            <w:r w:rsidRPr="00ED5CF1">
              <w:rPr>
                <w:sz w:val="20"/>
                <w:szCs w:val="20"/>
              </w:rPr>
              <w:t>On a calm December morning, o</w:t>
            </w:r>
            <w:r w:rsidR="006B0E6E" w:rsidRPr="00ED5CF1">
              <w:rPr>
                <w:sz w:val="20"/>
                <w:szCs w:val="20"/>
              </w:rPr>
              <w:t>nly a few hundred miles away</w:t>
            </w:r>
            <w:r w:rsidR="0081500F" w:rsidRPr="00ED5CF1">
              <w:rPr>
                <w:sz w:val="20"/>
                <w:szCs w:val="20"/>
              </w:rPr>
              <w:t xml:space="preserve"> from their transport</w:t>
            </w:r>
            <w:r w:rsidR="000A5454">
              <w:rPr>
                <w:sz w:val="20"/>
                <w:szCs w:val="20"/>
              </w:rPr>
              <w:t xml:space="preserve"> sailing in the Pacific</w:t>
            </w:r>
            <w:r w:rsidR="006B0E6E" w:rsidRPr="00ED5CF1">
              <w:rPr>
                <w:sz w:val="20"/>
                <w:szCs w:val="20"/>
              </w:rPr>
              <w:t xml:space="preserve">, </w:t>
            </w:r>
            <w:r w:rsidR="00BB1480" w:rsidRPr="00ED5CF1">
              <w:rPr>
                <w:sz w:val="20"/>
                <w:szCs w:val="20"/>
              </w:rPr>
              <w:t>a surprise attack</w:t>
            </w:r>
            <w:r w:rsidR="000A5454">
              <w:rPr>
                <w:sz w:val="20"/>
                <w:szCs w:val="20"/>
              </w:rPr>
              <w:t xml:space="preserve"> launched by the Japanese Navy</w:t>
            </w:r>
            <w:r w:rsidR="00EA590D">
              <w:rPr>
                <w:sz w:val="20"/>
                <w:szCs w:val="20"/>
              </w:rPr>
              <w:t xml:space="preserve"> against the U.S. fleet in</w:t>
            </w:r>
            <w:r w:rsidR="00BB1480" w:rsidRPr="00ED5CF1">
              <w:rPr>
                <w:sz w:val="20"/>
                <w:szCs w:val="20"/>
              </w:rPr>
              <w:t xml:space="preserve"> </w:t>
            </w:r>
            <w:r w:rsidR="00775E34" w:rsidRPr="00ED5CF1">
              <w:rPr>
                <w:sz w:val="20"/>
                <w:szCs w:val="20"/>
              </w:rPr>
              <w:t>Pearl Harbor</w:t>
            </w:r>
            <w:r w:rsidRPr="00ED5CF1">
              <w:rPr>
                <w:sz w:val="20"/>
                <w:szCs w:val="20"/>
              </w:rPr>
              <w:t xml:space="preserve"> was underway</w:t>
            </w:r>
            <w:r w:rsidR="0076033A" w:rsidRPr="00ED5CF1">
              <w:rPr>
                <w:sz w:val="20"/>
                <w:szCs w:val="20"/>
              </w:rPr>
              <w:t>. The attack</w:t>
            </w:r>
            <w:r w:rsidR="00775E34" w:rsidRPr="00ED5CF1">
              <w:rPr>
                <w:sz w:val="20"/>
                <w:szCs w:val="20"/>
              </w:rPr>
              <w:t xml:space="preserve"> c</w:t>
            </w:r>
            <w:r w:rsidR="009B6D71" w:rsidRPr="00ED5CF1">
              <w:rPr>
                <w:sz w:val="20"/>
                <w:szCs w:val="20"/>
              </w:rPr>
              <w:t>hanged the course of history, and the course of the ship carrying the 145</w:t>
            </w:r>
            <w:r w:rsidR="009B6D71" w:rsidRPr="00ED5CF1">
              <w:rPr>
                <w:sz w:val="20"/>
                <w:szCs w:val="20"/>
                <w:vertAlign w:val="superscript"/>
              </w:rPr>
              <w:t>th</w:t>
            </w:r>
            <w:r w:rsidR="009B6D71" w:rsidRPr="00ED5CF1">
              <w:rPr>
                <w:sz w:val="20"/>
                <w:szCs w:val="20"/>
              </w:rPr>
              <w:t xml:space="preserve">. </w:t>
            </w:r>
          </w:p>
          <w:p w14:paraId="4206C21B" w14:textId="2903E9CE" w:rsidR="00F0050F" w:rsidRDefault="00E378EC" w:rsidP="00A7222F">
            <w:r w:rsidRPr="00ED5CF1">
              <w:rPr>
                <w:sz w:val="20"/>
                <w:szCs w:val="20"/>
              </w:rPr>
              <w:t>On December 8</w:t>
            </w:r>
            <w:r w:rsidR="005215EA" w:rsidRPr="00ED5CF1">
              <w:rPr>
                <w:sz w:val="20"/>
                <w:szCs w:val="20"/>
              </w:rPr>
              <w:t>, 1941</w:t>
            </w:r>
            <w:r w:rsidRPr="00ED5CF1">
              <w:rPr>
                <w:sz w:val="20"/>
                <w:szCs w:val="20"/>
              </w:rPr>
              <w:t xml:space="preserve">, the formal declaration of war had been made </w:t>
            </w:r>
            <w:r w:rsidR="00C14C71" w:rsidRPr="00ED5CF1">
              <w:rPr>
                <w:sz w:val="20"/>
                <w:szCs w:val="20"/>
              </w:rPr>
              <w:t xml:space="preserve">and the threat of a Japanese invasion of the mainland U.S. was very real. </w:t>
            </w:r>
            <w:r w:rsidR="00724763" w:rsidRPr="00ED5CF1">
              <w:rPr>
                <w:sz w:val="20"/>
                <w:szCs w:val="20"/>
              </w:rPr>
              <w:t>To meet the potential invasion</w:t>
            </w:r>
            <w:r w:rsidR="00851A60" w:rsidRPr="00ED5CF1">
              <w:rPr>
                <w:sz w:val="20"/>
                <w:szCs w:val="20"/>
              </w:rPr>
              <w:t>, the</w:t>
            </w:r>
            <w:r w:rsidRPr="00ED5CF1">
              <w:rPr>
                <w:sz w:val="20"/>
                <w:szCs w:val="20"/>
              </w:rPr>
              <w:t xml:space="preserve"> orders of the </w:t>
            </w:r>
            <w:r w:rsidR="006C220E" w:rsidRPr="00ED5CF1">
              <w:rPr>
                <w:sz w:val="20"/>
                <w:szCs w:val="20"/>
              </w:rPr>
              <w:t>40</w:t>
            </w:r>
            <w:r w:rsidR="006C220E" w:rsidRPr="00ED5CF1">
              <w:rPr>
                <w:sz w:val="20"/>
                <w:szCs w:val="20"/>
                <w:vertAlign w:val="superscript"/>
              </w:rPr>
              <w:t>th</w:t>
            </w:r>
            <w:r w:rsidR="006C220E" w:rsidRPr="00ED5CF1">
              <w:rPr>
                <w:sz w:val="20"/>
                <w:szCs w:val="20"/>
              </w:rPr>
              <w:t xml:space="preserve"> had </w:t>
            </w:r>
            <w:r w:rsidR="00A46D05">
              <w:rPr>
                <w:sz w:val="20"/>
                <w:szCs w:val="20"/>
              </w:rPr>
              <w:t xml:space="preserve">been </w:t>
            </w:r>
            <w:r w:rsidR="006C220E" w:rsidRPr="00ED5CF1">
              <w:rPr>
                <w:sz w:val="20"/>
                <w:szCs w:val="20"/>
              </w:rPr>
              <w:t>changed to national defense</w:t>
            </w:r>
            <w:r w:rsidR="00724763" w:rsidRPr="00ED5CF1">
              <w:rPr>
                <w:sz w:val="20"/>
                <w:szCs w:val="20"/>
              </w:rPr>
              <w:t xml:space="preserve">. </w:t>
            </w:r>
            <w:r w:rsidR="00947C89" w:rsidRPr="00ED5CF1">
              <w:rPr>
                <w:sz w:val="20"/>
                <w:szCs w:val="20"/>
              </w:rPr>
              <w:t>The 40</w:t>
            </w:r>
            <w:r w:rsidR="00947C89" w:rsidRPr="00ED5CF1">
              <w:rPr>
                <w:sz w:val="20"/>
                <w:szCs w:val="20"/>
                <w:vertAlign w:val="superscript"/>
              </w:rPr>
              <w:t>th</w:t>
            </w:r>
            <w:r w:rsidR="00FF024D">
              <w:rPr>
                <w:sz w:val="20"/>
                <w:szCs w:val="20"/>
              </w:rPr>
              <w:t>, and the 145</w:t>
            </w:r>
            <w:r w:rsidR="00FF024D" w:rsidRPr="00FF024D">
              <w:rPr>
                <w:sz w:val="20"/>
                <w:szCs w:val="20"/>
                <w:vertAlign w:val="superscript"/>
              </w:rPr>
              <w:t>th</w:t>
            </w:r>
            <w:r w:rsidR="00FF024D">
              <w:rPr>
                <w:sz w:val="20"/>
                <w:szCs w:val="20"/>
              </w:rPr>
              <w:t xml:space="preserve">, </w:t>
            </w:r>
            <w:r w:rsidR="00947C89" w:rsidRPr="00ED5CF1">
              <w:rPr>
                <w:sz w:val="20"/>
                <w:szCs w:val="20"/>
              </w:rPr>
              <w:t xml:space="preserve">would spend the next </w:t>
            </w:r>
            <w:r w:rsidR="009F0812" w:rsidRPr="00ED5CF1">
              <w:rPr>
                <w:sz w:val="20"/>
                <w:szCs w:val="20"/>
              </w:rPr>
              <w:t xml:space="preserve">several months </w:t>
            </w:r>
            <w:r w:rsidR="00266A7B" w:rsidRPr="00ED5CF1">
              <w:rPr>
                <w:sz w:val="20"/>
                <w:szCs w:val="20"/>
              </w:rPr>
              <w:t>defending the shores of California before they were moved to the</w:t>
            </w:r>
            <w:r w:rsidR="00A255FF" w:rsidRPr="00ED5CF1">
              <w:rPr>
                <w:sz w:val="20"/>
                <w:szCs w:val="20"/>
              </w:rPr>
              <w:t xml:space="preserve"> defense </w:t>
            </w:r>
            <w:r w:rsidR="005769A9">
              <w:rPr>
                <w:sz w:val="20"/>
                <w:szCs w:val="20"/>
              </w:rPr>
              <w:t xml:space="preserve">of </w:t>
            </w:r>
            <w:r w:rsidR="00A255FF" w:rsidRPr="00ED5CF1">
              <w:rPr>
                <w:sz w:val="20"/>
                <w:szCs w:val="20"/>
              </w:rPr>
              <w:t>the</w:t>
            </w:r>
            <w:r w:rsidR="00266A7B" w:rsidRPr="00ED5CF1">
              <w:rPr>
                <w:sz w:val="20"/>
                <w:szCs w:val="20"/>
              </w:rPr>
              <w:t xml:space="preserve"> </w:t>
            </w:r>
            <w:r w:rsidR="00E368FC" w:rsidRPr="00ED5CF1">
              <w:rPr>
                <w:sz w:val="20"/>
                <w:szCs w:val="20"/>
              </w:rPr>
              <w:t>Hawaiian Islands</w:t>
            </w:r>
            <w:r w:rsidR="00A255FF" w:rsidRPr="00ED5CF1">
              <w:rPr>
                <w:sz w:val="20"/>
                <w:szCs w:val="20"/>
              </w:rPr>
              <w:t xml:space="preserve"> in late 1942.</w:t>
            </w:r>
            <w:r w:rsidR="00A255FF" w:rsidRPr="00ED5CF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7" w:type="pct"/>
          </w:tcPr>
          <w:p w14:paraId="18515E00" w14:textId="77777777" w:rsidR="00847CB0" w:rsidRPr="00847CB0" w:rsidRDefault="00847CB0" w:rsidP="005F5948">
            <w:pPr>
              <w:pStyle w:val="Heading1Alt"/>
            </w:pPr>
          </w:p>
        </w:tc>
        <w:tc>
          <w:tcPr>
            <w:tcW w:w="1583" w:type="pct"/>
            <w:vMerge w:val="restart"/>
          </w:tcPr>
          <w:p w14:paraId="7B51EAFA" w14:textId="2F11F514" w:rsidR="00494D22" w:rsidRDefault="006E09B6" w:rsidP="0024519A">
            <w:pPr>
              <w:pStyle w:val="Heading1Alt"/>
              <w:rPr>
                <w:sz w:val="44"/>
                <w:szCs w:val="20"/>
              </w:rPr>
            </w:pPr>
            <w:r w:rsidRPr="001A2ECF">
              <w:rPr>
                <w:sz w:val="44"/>
                <w:szCs w:val="20"/>
              </w:rPr>
              <w:t>222</w:t>
            </w:r>
            <w:r w:rsidRPr="001A2ECF">
              <w:rPr>
                <w:sz w:val="44"/>
                <w:szCs w:val="20"/>
                <w:vertAlign w:val="superscript"/>
              </w:rPr>
              <w:t>nd</w:t>
            </w:r>
            <w:r w:rsidRPr="001A2ECF">
              <w:rPr>
                <w:sz w:val="44"/>
                <w:szCs w:val="20"/>
              </w:rPr>
              <w:t xml:space="preserve"> </w:t>
            </w:r>
            <w:r w:rsidR="00C752FD" w:rsidRPr="001A2ECF">
              <w:rPr>
                <w:sz w:val="44"/>
                <w:szCs w:val="20"/>
              </w:rPr>
              <w:t>Field Artillery Battalion</w:t>
            </w:r>
          </w:p>
          <w:p w14:paraId="5EF3DB87" w14:textId="77777777" w:rsidR="00494D22" w:rsidRPr="00494D22" w:rsidRDefault="00494D22" w:rsidP="00494D22">
            <w:pPr>
              <w:pStyle w:val="Heading1Alt"/>
              <w:spacing w:before="0"/>
              <w:rPr>
                <w:sz w:val="20"/>
                <w:szCs w:val="20"/>
              </w:rPr>
            </w:pPr>
          </w:p>
          <w:p w14:paraId="0DF1776A" w14:textId="2060BEBF" w:rsidR="007C0018" w:rsidRPr="001A2ECF" w:rsidRDefault="00DD1D48" w:rsidP="00372D19">
            <w:pPr>
              <w:pStyle w:val="NormalwithDarkBackground"/>
              <w:rPr>
                <w:sz w:val="21"/>
                <w:szCs w:val="21"/>
              </w:rPr>
            </w:pPr>
            <w:r w:rsidRPr="001A2ECF">
              <w:rPr>
                <w:sz w:val="21"/>
                <w:szCs w:val="21"/>
              </w:rPr>
              <w:t>The 222</w:t>
            </w:r>
            <w:r w:rsidRPr="001A2ECF">
              <w:rPr>
                <w:sz w:val="21"/>
                <w:szCs w:val="21"/>
                <w:vertAlign w:val="superscript"/>
              </w:rPr>
              <w:t>nd</w:t>
            </w:r>
            <w:r w:rsidRPr="001A2ECF">
              <w:rPr>
                <w:sz w:val="21"/>
                <w:szCs w:val="21"/>
              </w:rPr>
              <w:t xml:space="preserve"> </w:t>
            </w:r>
            <w:r w:rsidR="008C43EF">
              <w:rPr>
                <w:sz w:val="21"/>
                <w:szCs w:val="21"/>
              </w:rPr>
              <w:t xml:space="preserve">Field </w:t>
            </w:r>
            <w:r w:rsidR="00DF4955">
              <w:rPr>
                <w:sz w:val="21"/>
                <w:szCs w:val="21"/>
              </w:rPr>
              <w:t>Artillery</w:t>
            </w:r>
            <w:r w:rsidR="008C43EF">
              <w:rPr>
                <w:sz w:val="21"/>
                <w:szCs w:val="21"/>
              </w:rPr>
              <w:t xml:space="preserve"> Battalion </w:t>
            </w:r>
            <w:r w:rsidRPr="001A2ECF">
              <w:rPr>
                <w:sz w:val="21"/>
                <w:szCs w:val="21"/>
              </w:rPr>
              <w:t xml:space="preserve">distinguished itself during the fighting at Luzon, Panay and Negros. </w:t>
            </w:r>
          </w:p>
          <w:p w14:paraId="5BD10630" w14:textId="202FDD76" w:rsidR="001F19AD" w:rsidRPr="001A2ECF" w:rsidRDefault="001F19AD" w:rsidP="00372D19">
            <w:pPr>
              <w:pStyle w:val="NormalwithDarkBackground"/>
              <w:rPr>
                <w:sz w:val="21"/>
                <w:szCs w:val="21"/>
              </w:rPr>
            </w:pPr>
            <w:r w:rsidRPr="001A2ECF">
              <w:rPr>
                <w:sz w:val="21"/>
                <w:szCs w:val="21"/>
              </w:rPr>
              <w:t>In April of 1945, the 222</w:t>
            </w:r>
            <w:r w:rsidRPr="001A2ECF">
              <w:rPr>
                <w:sz w:val="21"/>
                <w:szCs w:val="21"/>
                <w:vertAlign w:val="superscript"/>
              </w:rPr>
              <w:t>nd</w:t>
            </w:r>
            <w:r w:rsidRPr="001A2ECF">
              <w:rPr>
                <w:sz w:val="21"/>
                <w:szCs w:val="21"/>
              </w:rPr>
              <w:t xml:space="preserve"> </w:t>
            </w:r>
            <w:r w:rsidR="00196F84" w:rsidRPr="001A2ECF">
              <w:rPr>
                <w:sz w:val="21"/>
                <w:szCs w:val="21"/>
              </w:rPr>
              <w:t>was the main source of</w:t>
            </w:r>
            <w:r w:rsidR="00FA32F1" w:rsidRPr="001A2ECF">
              <w:rPr>
                <w:sz w:val="21"/>
                <w:szCs w:val="21"/>
              </w:rPr>
              <w:t xml:space="preserve"> support</w:t>
            </w:r>
            <w:r w:rsidR="00196F84" w:rsidRPr="001A2ECF">
              <w:rPr>
                <w:sz w:val="21"/>
                <w:szCs w:val="21"/>
              </w:rPr>
              <w:t xml:space="preserve"> for t</w:t>
            </w:r>
            <w:r w:rsidR="00FA32F1" w:rsidRPr="001A2ECF">
              <w:rPr>
                <w:sz w:val="21"/>
                <w:szCs w:val="21"/>
              </w:rPr>
              <w:t>he 40</w:t>
            </w:r>
            <w:r w:rsidR="00FA32F1" w:rsidRPr="001A2ECF">
              <w:rPr>
                <w:sz w:val="21"/>
                <w:szCs w:val="21"/>
                <w:vertAlign w:val="superscript"/>
              </w:rPr>
              <w:t>th</w:t>
            </w:r>
            <w:r w:rsidR="00AF6650" w:rsidRPr="001A2ECF">
              <w:rPr>
                <w:sz w:val="21"/>
                <w:szCs w:val="21"/>
                <w:vertAlign w:val="superscript"/>
              </w:rPr>
              <w:t xml:space="preserve"> </w:t>
            </w:r>
            <w:r w:rsidR="00AF6650" w:rsidRPr="001A2ECF">
              <w:rPr>
                <w:sz w:val="21"/>
                <w:szCs w:val="21"/>
              </w:rPr>
              <w:t xml:space="preserve">Division. At the end of the Negros campaign, they averaged </w:t>
            </w:r>
            <w:r w:rsidR="00DF4955">
              <w:rPr>
                <w:sz w:val="21"/>
                <w:szCs w:val="21"/>
              </w:rPr>
              <w:t>more than</w:t>
            </w:r>
            <w:r w:rsidR="00AF6650" w:rsidRPr="001A2ECF">
              <w:rPr>
                <w:sz w:val="21"/>
                <w:szCs w:val="21"/>
              </w:rPr>
              <w:t xml:space="preserve"> 200</w:t>
            </w:r>
            <w:r w:rsidR="00307FD5" w:rsidRPr="001A2ECF">
              <w:rPr>
                <w:sz w:val="21"/>
                <w:szCs w:val="21"/>
              </w:rPr>
              <w:t xml:space="preserve"> rounds</w:t>
            </w:r>
            <w:r w:rsidR="000E5427">
              <w:rPr>
                <w:sz w:val="21"/>
                <w:szCs w:val="21"/>
              </w:rPr>
              <w:t xml:space="preserve"> fired</w:t>
            </w:r>
            <w:r w:rsidR="00307FD5" w:rsidRPr="001A2ECF">
              <w:rPr>
                <w:sz w:val="21"/>
                <w:szCs w:val="21"/>
              </w:rPr>
              <w:t xml:space="preserve"> per day with a total of </w:t>
            </w:r>
            <w:r w:rsidR="00DF4955">
              <w:rPr>
                <w:sz w:val="21"/>
                <w:szCs w:val="21"/>
              </w:rPr>
              <w:t>more than</w:t>
            </w:r>
            <w:r w:rsidR="00307FD5" w:rsidRPr="001A2ECF">
              <w:rPr>
                <w:sz w:val="21"/>
                <w:szCs w:val="21"/>
              </w:rPr>
              <w:t xml:space="preserve"> 13,000 shells fired</w:t>
            </w:r>
            <w:r w:rsidR="008B7F0F" w:rsidRPr="001A2ECF">
              <w:rPr>
                <w:sz w:val="21"/>
                <w:szCs w:val="21"/>
              </w:rPr>
              <w:t xml:space="preserve"> </w:t>
            </w:r>
            <w:r w:rsidR="000E5427">
              <w:rPr>
                <w:sz w:val="21"/>
                <w:szCs w:val="21"/>
              </w:rPr>
              <w:t>during</w:t>
            </w:r>
            <w:r w:rsidR="008B7F0F" w:rsidRPr="001A2ECF">
              <w:rPr>
                <w:sz w:val="21"/>
                <w:szCs w:val="21"/>
              </w:rPr>
              <w:t xml:space="preserve"> 806 missions.</w:t>
            </w:r>
          </w:p>
          <w:p w14:paraId="7C9C4D13" w14:textId="6D1B3802" w:rsidR="00131FAD" w:rsidRPr="001A2ECF" w:rsidRDefault="00131FAD" w:rsidP="00372D19">
            <w:pPr>
              <w:pStyle w:val="NormalwithDarkBackground"/>
              <w:rPr>
                <w:sz w:val="21"/>
                <w:szCs w:val="21"/>
              </w:rPr>
            </w:pPr>
            <w:r w:rsidRPr="001A2ECF">
              <w:rPr>
                <w:sz w:val="21"/>
                <w:szCs w:val="21"/>
              </w:rPr>
              <w:t xml:space="preserve">The 222nd found itself a target for nightly Japanese </w:t>
            </w:r>
            <w:r w:rsidR="006D35BF" w:rsidRPr="001A2ECF">
              <w:rPr>
                <w:sz w:val="21"/>
                <w:szCs w:val="21"/>
              </w:rPr>
              <w:t xml:space="preserve">infiltration </w:t>
            </w:r>
            <w:r w:rsidR="009F2E21" w:rsidRPr="001A2ECF">
              <w:rPr>
                <w:sz w:val="21"/>
                <w:szCs w:val="21"/>
              </w:rPr>
              <w:t>raids but</w:t>
            </w:r>
            <w:r w:rsidR="006D35BF" w:rsidRPr="001A2ECF">
              <w:rPr>
                <w:sz w:val="21"/>
                <w:szCs w:val="21"/>
              </w:rPr>
              <w:t xml:space="preserve"> fought bravely on each occurrence. During one raid, the </w:t>
            </w:r>
            <w:r w:rsidR="005315BB" w:rsidRPr="001A2ECF">
              <w:rPr>
                <w:sz w:val="21"/>
                <w:szCs w:val="21"/>
              </w:rPr>
              <w:t>members of</w:t>
            </w:r>
            <w:r w:rsidR="000644CA" w:rsidRPr="001A2ECF">
              <w:rPr>
                <w:sz w:val="21"/>
                <w:szCs w:val="21"/>
              </w:rPr>
              <w:t xml:space="preserve"> the 222</w:t>
            </w:r>
            <w:r w:rsidR="000644CA" w:rsidRPr="001A2ECF">
              <w:rPr>
                <w:sz w:val="21"/>
                <w:szCs w:val="21"/>
                <w:vertAlign w:val="superscript"/>
              </w:rPr>
              <w:t>nd</w:t>
            </w:r>
            <w:r w:rsidR="000644CA" w:rsidRPr="001A2ECF">
              <w:rPr>
                <w:sz w:val="21"/>
                <w:szCs w:val="21"/>
              </w:rPr>
              <w:t xml:space="preserve"> f</w:t>
            </w:r>
            <w:r w:rsidR="009F4C3C">
              <w:rPr>
                <w:sz w:val="21"/>
                <w:szCs w:val="21"/>
              </w:rPr>
              <w:t>ended</w:t>
            </w:r>
            <w:r w:rsidR="000644CA" w:rsidRPr="001A2ECF">
              <w:rPr>
                <w:sz w:val="21"/>
                <w:szCs w:val="21"/>
              </w:rPr>
              <w:t xml:space="preserve"> off a fierce attack </w:t>
            </w:r>
            <w:r w:rsidR="00311100" w:rsidRPr="001A2ECF">
              <w:rPr>
                <w:sz w:val="21"/>
                <w:szCs w:val="21"/>
              </w:rPr>
              <w:t>from 30 Japan</w:t>
            </w:r>
            <w:r w:rsidR="005315BB" w:rsidRPr="001A2ECF">
              <w:rPr>
                <w:sz w:val="21"/>
                <w:szCs w:val="21"/>
              </w:rPr>
              <w:t>ese soldiers</w:t>
            </w:r>
            <w:r w:rsidR="009D5201" w:rsidRPr="001A2ECF">
              <w:rPr>
                <w:sz w:val="21"/>
                <w:szCs w:val="21"/>
              </w:rPr>
              <w:t xml:space="preserve"> with only a few </w:t>
            </w:r>
            <w:r w:rsidR="00257F82">
              <w:rPr>
                <w:sz w:val="21"/>
                <w:szCs w:val="21"/>
              </w:rPr>
              <w:t xml:space="preserve">allied </w:t>
            </w:r>
            <w:r w:rsidR="009D5201" w:rsidRPr="001A2ECF">
              <w:rPr>
                <w:sz w:val="21"/>
                <w:szCs w:val="21"/>
              </w:rPr>
              <w:t>casualties and damaged equipment.</w:t>
            </w:r>
          </w:p>
          <w:p w14:paraId="0EF1BC10" w14:textId="3A09F7A8" w:rsidR="009D5201" w:rsidRDefault="009D5201" w:rsidP="00372D19">
            <w:pPr>
              <w:pStyle w:val="NormalwithDarkBackground"/>
            </w:pPr>
            <w:r w:rsidRPr="001A2ECF">
              <w:rPr>
                <w:sz w:val="21"/>
                <w:szCs w:val="21"/>
              </w:rPr>
              <w:t>The damaged equipment was repaired and back in service the</w:t>
            </w:r>
            <w:r w:rsidR="001A2ECF">
              <w:rPr>
                <w:sz w:val="21"/>
                <w:szCs w:val="21"/>
              </w:rPr>
              <w:t xml:space="preserve"> next day.</w:t>
            </w:r>
          </w:p>
        </w:tc>
      </w:tr>
      <w:tr w:rsidR="00847CB0" w14:paraId="10048542" w14:textId="77777777" w:rsidTr="007F46FE">
        <w:trPr>
          <w:trHeight w:val="1350"/>
        </w:trPr>
        <w:tc>
          <w:tcPr>
            <w:tcW w:w="3250" w:type="pct"/>
          </w:tcPr>
          <w:p w14:paraId="24A63C46" w14:textId="517FEF61" w:rsidR="00847CB0" w:rsidRPr="00BD13D2" w:rsidRDefault="000C482C" w:rsidP="00780C31">
            <w:pPr>
              <w:pStyle w:val="Quote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4CB0FA" wp14:editId="3F38993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-199390</wp:posOffset>
                  </wp:positionV>
                  <wp:extent cx="1057275" cy="1513595"/>
                  <wp:effectExtent l="0" t="0" r="0" b="0"/>
                  <wp:wrapNone/>
                  <wp:docPr id="1" name="Picture 1" descr="A picture containing weapon, outdoor, old, pl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weapon, outdoor, old, plan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7275" cy="151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0C31">
              <w:t xml:space="preserve">                         </w:t>
            </w:r>
            <w:r w:rsidR="00CD436D" w:rsidRPr="00333EE1">
              <w:rPr>
                <w:sz w:val="24"/>
                <w:szCs w:val="24"/>
              </w:rPr>
              <w:t>Obser</w:t>
            </w:r>
            <w:r w:rsidR="00333EE1" w:rsidRPr="00333EE1">
              <w:rPr>
                <w:sz w:val="24"/>
                <w:szCs w:val="24"/>
              </w:rPr>
              <w:t xml:space="preserve">vation plane flies above the battlefield </w:t>
            </w:r>
            <w:r w:rsidR="00333EE1">
              <w:rPr>
                <w:sz w:val="24"/>
                <w:szCs w:val="24"/>
              </w:rPr>
              <w:t xml:space="preserve">                          </w:t>
            </w:r>
            <w:proofErr w:type="gramStart"/>
            <w:r w:rsidR="00333EE1" w:rsidRPr="00333EE1">
              <w:rPr>
                <w:sz w:val="24"/>
                <w:szCs w:val="24"/>
              </w:rPr>
              <w:t>a</w:t>
            </w:r>
            <w:proofErr w:type="gramEnd"/>
            <w:r w:rsidR="00333EE1">
              <w:rPr>
                <w:sz w:val="24"/>
                <w:szCs w:val="24"/>
              </w:rPr>
              <w:t xml:space="preserve">                            a</w:t>
            </w:r>
            <w:r w:rsidR="00333EE1" w:rsidRPr="00333EE1">
              <w:rPr>
                <w:sz w:val="24"/>
                <w:szCs w:val="24"/>
              </w:rPr>
              <w:t xml:space="preserve">iding the 155mm cannon manned by </w:t>
            </w:r>
            <w:r w:rsidR="00F370B8">
              <w:rPr>
                <w:sz w:val="24"/>
                <w:szCs w:val="24"/>
              </w:rPr>
              <w:t xml:space="preserve">                 </w:t>
            </w:r>
            <w:r w:rsidR="00333EE1" w:rsidRPr="00333EE1">
              <w:rPr>
                <w:sz w:val="24"/>
                <w:szCs w:val="24"/>
              </w:rPr>
              <w:t>m</w:t>
            </w:r>
            <w:r w:rsidR="00F370B8">
              <w:rPr>
                <w:sz w:val="24"/>
                <w:szCs w:val="24"/>
              </w:rPr>
              <w:t xml:space="preserve">                           mem</w:t>
            </w:r>
            <w:r w:rsidR="00333EE1" w:rsidRPr="00333EE1">
              <w:rPr>
                <w:sz w:val="24"/>
                <w:szCs w:val="24"/>
              </w:rPr>
              <w:t>bers of the 222</w:t>
            </w:r>
            <w:r w:rsidR="00333EE1" w:rsidRPr="00333EE1">
              <w:rPr>
                <w:sz w:val="24"/>
                <w:szCs w:val="24"/>
                <w:vertAlign w:val="superscript"/>
              </w:rPr>
              <w:t>nd</w:t>
            </w:r>
            <w:r w:rsidR="00333EE1" w:rsidRPr="00333EE1">
              <w:rPr>
                <w:sz w:val="24"/>
                <w:szCs w:val="24"/>
              </w:rPr>
              <w:t xml:space="preserve"> </w:t>
            </w:r>
            <w:r w:rsidR="001B7E36">
              <w:rPr>
                <w:sz w:val="24"/>
                <w:szCs w:val="24"/>
              </w:rPr>
              <w:t xml:space="preserve">Field Artillery Battalion                                                Batt                       </w:t>
            </w:r>
            <w:r w:rsidR="00333EE1" w:rsidRPr="00333EE1">
              <w:rPr>
                <w:sz w:val="24"/>
                <w:szCs w:val="24"/>
              </w:rPr>
              <w:t>laying down fire in</w:t>
            </w:r>
            <w:r w:rsidR="001B7E36">
              <w:rPr>
                <w:sz w:val="24"/>
                <w:szCs w:val="24"/>
              </w:rPr>
              <w:t xml:space="preserve"> </w:t>
            </w:r>
            <w:r w:rsidR="00F370B8">
              <w:rPr>
                <w:sz w:val="24"/>
                <w:szCs w:val="24"/>
              </w:rPr>
              <w:t>sup</w:t>
            </w:r>
            <w:r w:rsidR="00333EE1" w:rsidRPr="00333EE1">
              <w:rPr>
                <w:sz w:val="24"/>
                <w:szCs w:val="24"/>
              </w:rPr>
              <w:t xml:space="preserve">port of operations on </w:t>
            </w:r>
            <w:r w:rsidR="00C365F5">
              <w:rPr>
                <w:sz w:val="24"/>
                <w:szCs w:val="24"/>
              </w:rPr>
              <w:t xml:space="preserve">                    I                             Hi</w:t>
            </w:r>
            <w:r w:rsidR="00333EE1" w:rsidRPr="00333EE1">
              <w:rPr>
                <w:sz w:val="24"/>
                <w:szCs w:val="24"/>
              </w:rPr>
              <w:t xml:space="preserve">ll 3155, </w:t>
            </w:r>
            <w:r w:rsidR="00C34055">
              <w:rPr>
                <w:sz w:val="24"/>
                <w:szCs w:val="24"/>
              </w:rPr>
              <w:t xml:space="preserve">named </w:t>
            </w:r>
            <w:r w:rsidR="00EE354D">
              <w:rPr>
                <w:sz w:val="24"/>
                <w:szCs w:val="24"/>
              </w:rPr>
              <w:t>“D</w:t>
            </w:r>
            <w:r w:rsidR="00333EE1" w:rsidRPr="00333EE1">
              <w:rPr>
                <w:sz w:val="24"/>
                <w:szCs w:val="24"/>
              </w:rPr>
              <w:t>olan Hill”</w:t>
            </w:r>
          </w:p>
        </w:tc>
        <w:tc>
          <w:tcPr>
            <w:tcW w:w="167" w:type="pct"/>
          </w:tcPr>
          <w:p w14:paraId="18630659" w14:textId="77777777"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tc>
          <w:tcPr>
            <w:tcW w:w="1583" w:type="pct"/>
            <w:vMerge/>
          </w:tcPr>
          <w:p w14:paraId="29F751A9" w14:textId="77777777" w:rsidR="00847CB0" w:rsidRDefault="00847CB0" w:rsidP="000D53AE"/>
        </w:tc>
      </w:tr>
    </w:tbl>
    <w:p w14:paraId="1878E5AF" w14:textId="7AD61F56" w:rsidR="00BD13D2" w:rsidRPr="00BD13D2" w:rsidRDefault="00BD13D2" w:rsidP="00BD13D2">
      <w:pPr>
        <w:spacing w:after="0"/>
        <w:rPr>
          <w:sz w:val="8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Layout table page 2"/>
      </w:tblPr>
      <w:tblGrid>
        <w:gridCol w:w="2970"/>
        <w:gridCol w:w="2339"/>
        <w:gridCol w:w="270"/>
        <w:gridCol w:w="5221"/>
      </w:tblGrid>
      <w:tr w:rsidR="00AA4EE5" w14:paraId="12BF6600" w14:textId="77777777" w:rsidTr="00AA4EE5">
        <w:tc>
          <w:tcPr>
            <w:tcW w:w="5000" w:type="pct"/>
            <w:gridSpan w:val="4"/>
          </w:tcPr>
          <w:p w14:paraId="71102098" w14:textId="1C65DAF0" w:rsidR="00AA4EE5" w:rsidRDefault="00E368FC" w:rsidP="00AA4EE5">
            <w:pPr>
              <w:pStyle w:val="Heading1"/>
            </w:pPr>
            <w:r>
              <w:t>40</w:t>
            </w:r>
            <w:r w:rsidRPr="0005322D">
              <w:rPr>
                <w:vertAlign w:val="superscript"/>
              </w:rPr>
              <w:t>th</w:t>
            </w:r>
            <w:r>
              <w:t xml:space="preserve"> Infantry Division, WWII</w:t>
            </w:r>
          </w:p>
        </w:tc>
      </w:tr>
      <w:tr w:rsidR="00AA4EE5" w14:paraId="73D1A0BF" w14:textId="77777777" w:rsidTr="00AA4EE5">
        <w:tc>
          <w:tcPr>
            <w:tcW w:w="5000" w:type="pct"/>
            <w:gridSpan w:val="4"/>
          </w:tcPr>
          <w:p w14:paraId="53B8CE5D" w14:textId="775A44C1" w:rsidR="00AA4EE5" w:rsidRDefault="00E368FC" w:rsidP="00D50263">
            <w:pPr>
              <w:pStyle w:val="Heading2"/>
            </w:pPr>
            <w:r w:rsidRPr="0005322D">
              <w:rPr>
                <w:sz w:val="28"/>
                <w:szCs w:val="28"/>
              </w:rPr>
              <w:t xml:space="preserve">December 7, 1941, </w:t>
            </w:r>
            <w:r>
              <w:rPr>
                <w:sz w:val="28"/>
                <w:szCs w:val="28"/>
              </w:rPr>
              <w:t>“</w:t>
            </w:r>
            <w:r w:rsidRPr="0005322D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D</w:t>
            </w:r>
            <w:r w:rsidRPr="0005322D">
              <w:rPr>
                <w:sz w:val="28"/>
                <w:szCs w:val="28"/>
              </w:rPr>
              <w:t xml:space="preserve">ate </w:t>
            </w:r>
            <w:r>
              <w:rPr>
                <w:sz w:val="28"/>
                <w:szCs w:val="28"/>
              </w:rPr>
              <w:t>W</w:t>
            </w:r>
            <w:r w:rsidRPr="0005322D">
              <w:rPr>
                <w:sz w:val="28"/>
                <w:szCs w:val="28"/>
              </w:rPr>
              <w:t xml:space="preserve">hich </w:t>
            </w:r>
            <w:r>
              <w:rPr>
                <w:sz w:val="28"/>
                <w:szCs w:val="28"/>
              </w:rPr>
              <w:t>W</w:t>
            </w:r>
            <w:r w:rsidRPr="0005322D">
              <w:rPr>
                <w:sz w:val="28"/>
                <w:szCs w:val="28"/>
              </w:rPr>
              <w:t xml:space="preserve">ill </w:t>
            </w:r>
            <w:r>
              <w:rPr>
                <w:sz w:val="28"/>
                <w:szCs w:val="28"/>
              </w:rPr>
              <w:t>L</w:t>
            </w:r>
            <w:r w:rsidRPr="0005322D">
              <w:rPr>
                <w:sz w:val="28"/>
                <w:szCs w:val="28"/>
              </w:rPr>
              <w:t xml:space="preserve">ive </w:t>
            </w:r>
            <w:proofErr w:type="gramStart"/>
            <w:r w:rsidR="009F2C1A">
              <w:rPr>
                <w:sz w:val="28"/>
                <w:szCs w:val="28"/>
              </w:rPr>
              <w:t>I</w:t>
            </w:r>
            <w:r w:rsidRPr="0005322D">
              <w:rPr>
                <w:sz w:val="28"/>
                <w:szCs w:val="28"/>
              </w:rPr>
              <w:t>n</w:t>
            </w:r>
            <w:proofErr w:type="gramEnd"/>
            <w:r w:rsidRPr="000532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</w:t>
            </w:r>
            <w:r w:rsidRPr="0005322D">
              <w:rPr>
                <w:sz w:val="28"/>
                <w:szCs w:val="28"/>
              </w:rPr>
              <w:t>nfamy</w:t>
            </w:r>
            <w:r>
              <w:rPr>
                <w:sz w:val="28"/>
                <w:szCs w:val="28"/>
              </w:rPr>
              <w:t>”</w:t>
            </w:r>
          </w:p>
        </w:tc>
      </w:tr>
      <w:tr w:rsidR="00B679F9" w14:paraId="77F5B88E" w14:textId="77777777" w:rsidTr="007F46FE">
        <w:trPr>
          <w:trHeight w:val="4788"/>
        </w:trPr>
        <w:tc>
          <w:tcPr>
            <w:tcW w:w="2458" w:type="pct"/>
            <w:gridSpan w:val="2"/>
          </w:tcPr>
          <w:p w14:paraId="62E93015" w14:textId="439145D6" w:rsidR="00847CB0" w:rsidRPr="003F39E4" w:rsidRDefault="00E368FC" w:rsidP="00E368FC">
            <w:pPr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>The 40</w:t>
            </w:r>
            <w:r w:rsidRPr="003F39E4">
              <w:rPr>
                <w:sz w:val="19"/>
                <w:szCs w:val="19"/>
                <w:vertAlign w:val="superscript"/>
              </w:rPr>
              <w:t>th</w:t>
            </w:r>
            <w:r w:rsidRPr="003F39E4">
              <w:rPr>
                <w:sz w:val="19"/>
                <w:szCs w:val="19"/>
              </w:rPr>
              <w:t xml:space="preserve"> would continue its defens</w:t>
            </w:r>
            <w:r w:rsidR="001E6A37" w:rsidRPr="003F39E4">
              <w:rPr>
                <w:sz w:val="19"/>
                <w:szCs w:val="19"/>
              </w:rPr>
              <w:t>ive</w:t>
            </w:r>
            <w:r w:rsidRPr="003F39E4">
              <w:rPr>
                <w:sz w:val="19"/>
                <w:szCs w:val="19"/>
              </w:rPr>
              <w:t xml:space="preserve"> mission </w:t>
            </w:r>
            <w:r w:rsidR="00E0072C" w:rsidRPr="003F39E4">
              <w:rPr>
                <w:sz w:val="19"/>
                <w:szCs w:val="19"/>
              </w:rPr>
              <w:t xml:space="preserve">in Guadalcanal </w:t>
            </w:r>
            <w:r w:rsidR="0005401C" w:rsidRPr="003F39E4">
              <w:rPr>
                <w:sz w:val="19"/>
                <w:szCs w:val="19"/>
              </w:rPr>
              <w:t xml:space="preserve">in December of 1943 and then </w:t>
            </w:r>
            <w:r w:rsidR="0016327A" w:rsidRPr="003F39E4">
              <w:rPr>
                <w:sz w:val="19"/>
                <w:szCs w:val="19"/>
              </w:rPr>
              <w:t xml:space="preserve">in </w:t>
            </w:r>
            <w:r w:rsidR="0005401C" w:rsidRPr="003F39E4">
              <w:rPr>
                <w:sz w:val="19"/>
                <w:szCs w:val="19"/>
              </w:rPr>
              <w:t xml:space="preserve">New Britain </w:t>
            </w:r>
            <w:r w:rsidR="00B15D6A" w:rsidRPr="003F39E4">
              <w:rPr>
                <w:sz w:val="19"/>
                <w:szCs w:val="19"/>
              </w:rPr>
              <w:t xml:space="preserve">in April of 1944. </w:t>
            </w:r>
          </w:p>
          <w:p w14:paraId="109C4927" w14:textId="5402401E" w:rsidR="00EC3DAD" w:rsidRPr="003F39E4" w:rsidRDefault="00FC3C91" w:rsidP="00E368FC">
            <w:pPr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 xml:space="preserve">In </w:t>
            </w:r>
            <w:r w:rsidR="00654DFF" w:rsidRPr="003F39E4">
              <w:rPr>
                <w:sz w:val="19"/>
                <w:szCs w:val="19"/>
              </w:rPr>
              <w:t>March</w:t>
            </w:r>
            <w:r w:rsidR="00622B90" w:rsidRPr="003F39E4">
              <w:rPr>
                <w:sz w:val="19"/>
                <w:szCs w:val="19"/>
              </w:rPr>
              <w:t xml:space="preserve"> of</w:t>
            </w:r>
            <w:r w:rsidRPr="003F39E4">
              <w:rPr>
                <w:sz w:val="19"/>
                <w:szCs w:val="19"/>
              </w:rPr>
              <w:t xml:space="preserve"> 1945</w:t>
            </w:r>
            <w:r w:rsidR="00DC5EAB" w:rsidRPr="003F39E4">
              <w:rPr>
                <w:sz w:val="19"/>
                <w:szCs w:val="19"/>
              </w:rPr>
              <w:t>, the 40</w:t>
            </w:r>
            <w:r w:rsidR="00DC5EAB" w:rsidRPr="003F39E4">
              <w:rPr>
                <w:sz w:val="19"/>
                <w:szCs w:val="19"/>
                <w:vertAlign w:val="superscript"/>
              </w:rPr>
              <w:t>th</w:t>
            </w:r>
            <w:r w:rsidR="00DC5EAB" w:rsidRPr="003F39E4">
              <w:rPr>
                <w:sz w:val="19"/>
                <w:szCs w:val="19"/>
              </w:rPr>
              <w:t xml:space="preserve"> would </w:t>
            </w:r>
            <w:r w:rsidR="003B7F4E" w:rsidRPr="003F39E4">
              <w:rPr>
                <w:sz w:val="19"/>
                <w:szCs w:val="19"/>
              </w:rPr>
              <w:t>finally see its first combat of the war.</w:t>
            </w:r>
            <w:r w:rsidRPr="003F39E4">
              <w:rPr>
                <w:sz w:val="19"/>
                <w:szCs w:val="19"/>
              </w:rPr>
              <w:t xml:space="preserve"> The</w:t>
            </w:r>
            <w:r w:rsidR="00EC3DAD" w:rsidRPr="003F39E4">
              <w:rPr>
                <w:sz w:val="19"/>
                <w:szCs w:val="19"/>
              </w:rPr>
              <w:t>ir</w:t>
            </w:r>
            <w:r w:rsidR="00A32456" w:rsidRPr="003F39E4">
              <w:rPr>
                <w:sz w:val="19"/>
                <w:szCs w:val="19"/>
              </w:rPr>
              <w:t xml:space="preserve"> assignment</w:t>
            </w:r>
            <w:r w:rsidR="00EC3DAD" w:rsidRPr="003F39E4">
              <w:rPr>
                <w:sz w:val="19"/>
                <w:szCs w:val="19"/>
              </w:rPr>
              <w:t xml:space="preserve">, </w:t>
            </w:r>
            <w:r w:rsidR="00E4522A" w:rsidRPr="003F39E4">
              <w:rPr>
                <w:sz w:val="19"/>
                <w:szCs w:val="19"/>
              </w:rPr>
              <w:t xml:space="preserve">to aid in the invasion of </w:t>
            </w:r>
            <w:r w:rsidR="00670FCC" w:rsidRPr="003F39E4">
              <w:rPr>
                <w:sz w:val="19"/>
                <w:szCs w:val="19"/>
              </w:rPr>
              <w:t xml:space="preserve">Panay </w:t>
            </w:r>
            <w:r w:rsidR="00614992" w:rsidRPr="003F39E4">
              <w:rPr>
                <w:sz w:val="19"/>
                <w:szCs w:val="19"/>
              </w:rPr>
              <w:t xml:space="preserve">and Negros </w:t>
            </w:r>
            <w:r w:rsidR="00EC3DAD" w:rsidRPr="003F39E4">
              <w:rPr>
                <w:sz w:val="19"/>
                <w:szCs w:val="19"/>
              </w:rPr>
              <w:t xml:space="preserve">located </w:t>
            </w:r>
            <w:r w:rsidR="00670FCC" w:rsidRPr="003F39E4">
              <w:rPr>
                <w:sz w:val="19"/>
                <w:szCs w:val="19"/>
              </w:rPr>
              <w:t>in the Philippine Islands.</w:t>
            </w:r>
          </w:p>
          <w:p w14:paraId="3BE1A7C8" w14:textId="48BB0B08" w:rsidR="0016327A" w:rsidRPr="003F39E4" w:rsidRDefault="008D59EE" w:rsidP="00BC4F2E">
            <w:pPr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 xml:space="preserve">After months of planning and troop </w:t>
            </w:r>
            <w:r w:rsidR="00FC27A1" w:rsidRPr="003F39E4">
              <w:rPr>
                <w:sz w:val="19"/>
                <w:szCs w:val="19"/>
              </w:rPr>
              <w:t>movement, the</w:t>
            </w:r>
            <w:r w:rsidR="002B0712" w:rsidRPr="003F39E4">
              <w:rPr>
                <w:sz w:val="19"/>
                <w:szCs w:val="19"/>
              </w:rPr>
              <w:t xml:space="preserve"> 40th</w:t>
            </w:r>
            <w:r w:rsidR="00FC27A1" w:rsidRPr="003F39E4">
              <w:rPr>
                <w:sz w:val="19"/>
                <w:szCs w:val="19"/>
              </w:rPr>
              <w:t xml:space="preserve"> arrived at the staging point. </w:t>
            </w:r>
            <w:r w:rsidR="00622B90" w:rsidRPr="003F39E4">
              <w:rPr>
                <w:sz w:val="19"/>
                <w:szCs w:val="19"/>
              </w:rPr>
              <w:t>At 0930 on March 18</w:t>
            </w:r>
            <w:r w:rsidR="00622B90" w:rsidRPr="003F39E4">
              <w:rPr>
                <w:sz w:val="19"/>
                <w:szCs w:val="19"/>
                <w:vertAlign w:val="superscript"/>
              </w:rPr>
              <w:t>th</w:t>
            </w:r>
            <w:r w:rsidR="00622B90" w:rsidRPr="003F39E4">
              <w:rPr>
                <w:sz w:val="19"/>
                <w:szCs w:val="19"/>
              </w:rPr>
              <w:t>, after a short naval bombardment</w:t>
            </w:r>
            <w:r w:rsidR="0005785E" w:rsidRPr="003F39E4">
              <w:rPr>
                <w:sz w:val="19"/>
                <w:szCs w:val="19"/>
              </w:rPr>
              <w:t>,</w:t>
            </w:r>
            <w:r w:rsidR="00622B90" w:rsidRPr="003F39E4">
              <w:rPr>
                <w:sz w:val="19"/>
                <w:szCs w:val="19"/>
              </w:rPr>
              <w:t xml:space="preserve"> </w:t>
            </w:r>
            <w:r w:rsidR="00BC2928" w:rsidRPr="003F39E4">
              <w:rPr>
                <w:sz w:val="19"/>
                <w:szCs w:val="19"/>
              </w:rPr>
              <w:t xml:space="preserve">the invasion began. </w:t>
            </w:r>
            <w:r w:rsidR="00575D07" w:rsidRPr="003F39E4">
              <w:rPr>
                <w:sz w:val="19"/>
                <w:szCs w:val="19"/>
              </w:rPr>
              <w:t>The main</w:t>
            </w:r>
            <w:r w:rsidR="00BC4F2E" w:rsidRPr="003F39E4">
              <w:rPr>
                <w:sz w:val="19"/>
                <w:szCs w:val="19"/>
              </w:rPr>
              <w:t xml:space="preserve"> </w:t>
            </w:r>
            <w:r w:rsidR="00DC52B7" w:rsidRPr="003F39E4">
              <w:rPr>
                <w:sz w:val="19"/>
                <w:szCs w:val="19"/>
              </w:rPr>
              <w:t xml:space="preserve">assault </w:t>
            </w:r>
            <w:r w:rsidR="009D1633" w:rsidRPr="003F39E4">
              <w:rPr>
                <w:sz w:val="19"/>
                <w:szCs w:val="19"/>
              </w:rPr>
              <w:t>encountered little opposition as units made their way to t</w:t>
            </w:r>
            <w:r w:rsidR="00710725" w:rsidRPr="003F39E4">
              <w:rPr>
                <w:sz w:val="19"/>
                <w:szCs w:val="19"/>
              </w:rPr>
              <w:t xml:space="preserve">heir assigned objectives. </w:t>
            </w:r>
            <w:r w:rsidR="00BC4F2E" w:rsidRPr="003F39E4">
              <w:rPr>
                <w:sz w:val="19"/>
                <w:szCs w:val="19"/>
              </w:rPr>
              <w:t>However, a</w:t>
            </w:r>
            <w:r w:rsidR="00E73608" w:rsidRPr="003F39E4">
              <w:rPr>
                <w:sz w:val="19"/>
                <w:szCs w:val="19"/>
              </w:rPr>
              <w:t>s the fighting moved inland, increased resistance was encountered</w:t>
            </w:r>
            <w:r w:rsidR="00F87283" w:rsidRPr="003F39E4">
              <w:rPr>
                <w:sz w:val="19"/>
                <w:szCs w:val="19"/>
              </w:rPr>
              <w:t xml:space="preserve"> leading to many notable</w:t>
            </w:r>
            <w:r w:rsidR="00080FFC" w:rsidRPr="003F39E4">
              <w:rPr>
                <w:sz w:val="19"/>
                <w:szCs w:val="19"/>
              </w:rPr>
              <w:t xml:space="preserve"> battles</w:t>
            </w:r>
            <w:r w:rsidR="00BC4F2E" w:rsidRPr="003F39E4">
              <w:rPr>
                <w:sz w:val="19"/>
                <w:szCs w:val="19"/>
              </w:rPr>
              <w:t xml:space="preserve">, </w:t>
            </w:r>
            <w:r w:rsidR="00DE2E85" w:rsidRPr="003F39E4">
              <w:rPr>
                <w:sz w:val="19"/>
                <w:szCs w:val="19"/>
              </w:rPr>
              <w:t>one was</w:t>
            </w:r>
            <w:r w:rsidR="00BC4F2E" w:rsidRPr="003F39E4">
              <w:rPr>
                <w:sz w:val="19"/>
                <w:szCs w:val="19"/>
              </w:rPr>
              <w:t xml:space="preserve"> the battle of Dolan Hill</w:t>
            </w:r>
            <w:r w:rsidR="00477E55" w:rsidRPr="003F39E4">
              <w:rPr>
                <w:sz w:val="19"/>
                <w:szCs w:val="19"/>
              </w:rPr>
              <w:t>.</w:t>
            </w:r>
          </w:p>
          <w:p w14:paraId="36C435EF" w14:textId="7094D6FA" w:rsidR="00FF5E80" w:rsidRPr="001A515D" w:rsidRDefault="00FF5E80" w:rsidP="00BC4F2E">
            <w:pPr>
              <w:rPr>
                <w:sz w:val="18"/>
                <w:szCs w:val="18"/>
              </w:rPr>
            </w:pPr>
            <w:r w:rsidRPr="003F39E4">
              <w:rPr>
                <w:sz w:val="19"/>
                <w:szCs w:val="19"/>
              </w:rPr>
              <w:t xml:space="preserve">The 222nd Field </w:t>
            </w:r>
            <w:r w:rsidR="00D41D83" w:rsidRPr="003F39E4">
              <w:rPr>
                <w:sz w:val="19"/>
                <w:szCs w:val="19"/>
              </w:rPr>
              <w:t>Artillery</w:t>
            </w:r>
            <w:r w:rsidRPr="003F39E4">
              <w:rPr>
                <w:sz w:val="19"/>
                <w:szCs w:val="19"/>
              </w:rPr>
              <w:t xml:space="preserve"> </w:t>
            </w:r>
            <w:r w:rsidR="00D41D83" w:rsidRPr="003F39E4">
              <w:rPr>
                <w:sz w:val="19"/>
                <w:szCs w:val="19"/>
              </w:rPr>
              <w:t>Battalion</w:t>
            </w:r>
            <w:r w:rsidRPr="003F39E4">
              <w:rPr>
                <w:sz w:val="19"/>
                <w:szCs w:val="19"/>
              </w:rPr>
              <w:t xml:space="preserve">, comprised mostly of Utah </w:t>
            </w:r>
            <w:r w:rsidR="00D41D83" w:rsidRPr="003F39E4">
              <w:rPr>
                <w:sz w:val="19"/>
                <w:szCs w:val="19"/>
              </w:rPr>
              <w:t>National Guard Soldiers, would play a</w:t>
            </w:r>
            <w:r w:rsidR="00EF22F3" w:rsidRPr="003F39E4">
              <w:rPr>
                <w:sz w:val="19"/>
                <w:szCs w:val="19"/>
              </w:rPr>
              <w:t xml:space="preserve"> pivotal role in the battle.</w:t>
            </w:r>
          </w:p>
        </w:tc>
        <w:tc>
          <w:tcPr>
            <w:tcW w:w="125" w:type="pct"/>
          </w:tcPr>
          <w:p w14:paraId="2055ECA4" w14:textId="77777777" w:rsidR="00847CB0" w:rsidRPr="001A515D" w:rsidRDefault="00847CB0" w:rsidP="00847CB0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417" w:type="pct"/>
          </w:tcPr>
          <w:p w14:paraId="4E7D78F7" w14:textId="77C9D884" w:rsidR="00831AB8" w:rsidRPr="003F39E4" w:rsidRDefault="00831AB8" w:rsidP="00831AB8">
            <w:pPr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 xml:space="preserve">The battle of Dolan Hill, named after the first </w:t>
            </w:r>
            <w:proofErr w:type="gramStart"/>
            <w:r w:rsidRPr="003F39E4">
              <w:rPr>
                <w:sz w:val="19"/>
                <w:szCs w:val="19"/>
              </w:rPr>
              <w:t>officer</w:t>
            </w:r>
            <w:proofErr w:type="gramEnd"/>
            <w:r w:rsidRPr="003F39E4">
              <w:rPr>
                <w:sz w:val="19"/>
                <w:szCs w:val="19"/>
              </w:rPr>
              <w:t xml:space="preserve"> to fall in the attack</w:t>
            </w:r>
            <w:r w:rsidR="004C0348" w:rsidRPr="003F39E4">
              <w:rPr>
                <w:sz w:val="19"/>
                <w:szCs w:val="19"/>
              </w:rPr>
              <w:t xml:space="preserve">, </w:t>
            </w:r>
            <w:r w:rsidR="00980B98" w:rsidRPr="003F39E4">
              <w:rPr>
                <w:sz w:val="19"/>
                <w:szCs w:val="19"/>
              </w:rPr>
              <w:t>was a key p</w:t>
            </w:r>
            <w:r w:rsidRPr="003F39E4">
              <w:rPr>
                <w:sz w:val="19"/>
                <w:szCs w:val="19"/>
              </w:rPr>
              <w:t xml:space="preserve">rominent terrain feature and </w:t>
            </w:r>
            <w:r w:rsidR="00E7071A" w:rsidRPr="003F39E4">
              <w:rPr>
                <w:sz w:val="19"/>
                <w:szCs w:val="19"/>
              </w:rPr>
              <w:t xml:space="preserve">covered </w:t>
            </w:r>
            <w:r w:rsidR="0046745E" w:rsidRPr="003F39E4">
              <w:rPr>
                <w:sz w:val="19"/>
                <w:szCs w:val="19"/>
              </w:rPr>
              <w:t xml:space="preserve">allied </w:t>
            </w:r>
            <w:r w:rsidR="00590849" w:rsidRPr="003F39E4">
              <w:rPr>
                <w:sz w:val="19"/>
                <w:szCs w:val="19"/>
              </w:rPr>
              <w:t>approaches in multiple areas</w:t>
            </w:r>
            <w:r w:rsidRPr="003F39E4">
              <w:rPr>
                <w:sz w:val="19"/>
                <w:szCs w:val="19"/>
              </w:rPr>
              <w:t>.</w:t>
            </w:r>
            <w:r w:rsidR="0070002D" w:rsidRPr="003F39E4">
              <w:rPr>
                <w:sz w:val="19"/>
                <w:szCs w:val="19"/>
              </w:rPr>
              <w:t xml:space="preserve"> In order to advance, the hill had to fall.</w:t>
            </w:r>
            <w:r w:rsidRPr="003F39E4">
              <w:rPr>
                <w:sz w:val="19"/>
                <w:szCs w:val="19"/>
              </w:rPr>
              <w:t xml:space="preserve"> The next several days were </w:t>
            </w:r>
            <w:r w:rsidR="000000A6" w:rsidRPr="003F39E4">
              <w:rPr>
                <w:sz w:val="19"/>
                <w:szCs w:val="19"/>
              </w:rPr>
              <w:t xml:space="preserve">chalked </w:t>
            </w:r>
            <w:r w:rsidR="0046745E" w:rsidRPr="003F39E4">
              <w:rPr>
                <w:sz w:val="19"/>
                <w:szCs w:val="19"/>
              </w:rPr>
              <w:t>full of</w:t>
            </w:r>
            <w:r w:rsidR="000000A6" w:rsidRPr="003F39E4">
              <w:rPr>
                <w:sz w:val="19"/>
                <w:szCs w:val="19"/>
              </w:rPr>
              <w:t xml:space="preserve"> brutal fighting</w:t>
            </w:r>
            <w:r w:rsidR="00EF571F" w:rsidRPr="003F39E4">
              <w:rPr>
                <w:sz w:val="19"/>
                <w:szCs w:val="19"/>
              </w:rPr>
              <w:t>. T</w:t>
            </w:r>
            <w:r w:rsidR="000000A6" w:rsidRPr="003F39E4">
              <w:rPr>
                <w:sz w:val="19"/>
                <w:szCs w:val="19"/>
              </w:rPr>
              <w:t>he advance mov</w:t>
            </w:r>
            <w:r w:rsidR="00EF571F" w:rsidRPr="003F39E4">
              <w:rPr>
                <w:sz w:val="19"/>
                <w:szCs w:val="19"/>
              </w:rPr>
              <w:t>ed</w:t>
            </w:r>
            <w:r w:rsidR="000000A6" w:rsidRPr="003F39E4">
              <w:rPr>
                <w:sz w:val="19"/>
                <w:szCs w:val="19"/>
              </w:rPr>
              <w:t xml:space="preserve"> </w:t>
            </w:r>
            <w:r w:rsidR="005142FF" w:rsidRPr="003F39E4">
              <w:rPr>
                <w:sz w:val="19"/>
                <w:szCs w:val="19"/>
              </w:rPr>
              <w:t>slow</w:t>
            </w:r>
            <w:r w:rsidR="00FF4B14" w:rsidRPr="003F39E4">
              <w:rPr>
                <w:sz w:val="19"/>
                <w:szCs w:val="19"/>
              </w:rPr>
              <w:t>ly</w:t>
            </w:r>
            <w:r w:rsidR="005142FF" w:rsidRPr="003F39E4">
              <w:rPr>
                <w:sz w:val="19"/>
                <w:szCs w:val="19"/>
              </w:rPr>
              <w:t xml:space="preserve"> due to </w:t>
            </w:r>
            <w:r w:rsidR="00BA1ECC" w:rsidRPr="003F39E4">
              <w:rPr>
                <w:sz w:val="19"/>
                <w:szCs w:val="19"/>
              </w:rPr>
              <w:t xml:space="preserve">an entrenched enemy laying down </w:t>
            </w:r>
            <w:r w:rsidR="00EF571F" w:rsidRPr="003F39E4">
              <w:rPr>
                <w:sz w:val="19"/>
                <w:szCs w:val="19"/>
              </w:rPr>
              <w:t xml:space="preserve">heavy </w:t>
            </w:r>
            <w:r w:rsidR="00BA1ECC" w:rsidRPr="003F39E4">
              <w:rPr>
                <w:sz w:val="19"/>
                <w:szCs w:val="19"/>
              </w:rPr>
              <w:t>sustained fire</w:t>
            </w:r>
            <w:r w:rsidR="006F15A6" w:rsidRPr="003F39E4">
              <w:rPr>
                <w:sz w:val="19"/>
                <w:szCs w:val="19"/>
              </w:rPr>
              <w:t xml:space="preserve"> </w:t>
            </w:r>
            <w:r w:rsidR="00BA1ECC" w:rsidRPr="003F39E4">
              <w:rPr>
                <w:sz w:val="19"/>
                <w:szCs w:val="19"/>
              </w:rPr>
              <w:t>and difficult terrain.</w:t>
            </w:r>
            <w:r w:rsidR="001B51EE" w:rsidRPr="003F39E4">
              <w:rPr>
                <w:sz w:val="19"/>
                <w:szCs w:val="19"/>
              </w:rPr>
              <w:t xml:space="preserve"> Eventually, after waves of art</w:t>
            </w:r>
            <w:r w:rsidR="00D535C8" w:rsidRPr="003F39E4">
              <w:rPr>
                <w:sz w:val="19"/>
                <w:szCs w:val="19"/>
              </w:rPr>
              <w:t xml:space="preserve">illery </w:t>
            </w:r>
            <w:r w:rsidR="00CA241E" w:rsidRPr="003F39E4">
              <w:rPr>
                <w:sz w:val="19"/>
                <w:szCs w:val="19"/>
              </w:rPr>
              <w:t>bombardment from the 222</w:t>
            </w:r>
            <w:r w:rsidR="007D4608" w:rsidRPr="003F39E4">
              <w:rPr>
                <w:sz w:val="19"/>
                <w:szCs w:val="19"/>
                <w:vertAlign w:val="superscript"/>
              </w:rPr>
              <w:t>nd</w:t>
            </w:r>
            <w:r w:rsidR="007D4608" w:rsidRPr="003F39E4">
              <w:rPr>
                <w:sz w:val="19"/>
                <w:szCs w:val="19"/>
              </w:rPr>
              <w:t>, close</w:t>
            </w:r>
            <w:r w:rsidR="00547153">
              <w:rPr>
                <w:sz w:val="19"/>
                <w:szCs w:val="19"/>
              </w:rPr>
              <w:t>-</w:t>
            </w:r>
            <w:r w:rsidR="00CA241E" w:rsidRPr="003F39E4">
              <w:rPr>
                <w:sz w:val="19"/>
                <w:szCs w:val="19"/>
              </w:rPr>
              <w:t>air support</w:t>
            </w:r>
            <w:r w:rsidR="00D535C8" w:rsidRPr="003F39E4">
              <w:rPr>
                <w:sz w:val="19"/>
                <w:szCs w:val="19"/>
              </w:rPr>
              <w:t xml:space="preserve">, </w:t>
            </w:r>
            <w:r w:rsidR="009C698D" w:rsidRPr="003F39E4">
              <w:rPr>
                <w:sz w:val="19"/>
                <w:szCs w:val="19"/>
              </w:rPr>
              <w:t xml:space="preserve">and valiant fighting, </w:t>
            </w:r>
            <w:r w:rsidR="00D535C8" w:rsidRPr="003F39E4">
              <w:rPr>
                <w:sz w:val="19"/>
                <w:szCs w:val="19"/>
              </w:rPr>
              <w:t xml:space="preserve">the </w:t>
            </w:r>
            <w:r w:rsidR="005526F8" w:rsidRPr="003F39E4">
              <w:rPr>
                <w:sz w:val="19"/>
                <w:szCs w:val="19"/>
              </w:rPr>
              <w:t>40th</w:t>
            </w:r>
            <w:r w:rsidR="00D535C8" w:rsidRPr="003F39E4">
              <w:rPr>
                <w:sz w:val="19"/>
                <w:szCs w:val="19"/>
              </w:rPr>
              <w:t xml:space="preserve"> crested the </w:t>
            </w:r>
            <w:r w:rsidR="00EB7595" w:rsidRPr="003F39E4">
              <w:rPr>
                <w:sz w:val="19"/>
                <w:szCs w:val="19"/>
              </w:rPr>
              <w:t xml:space="preserve">hill and claimed the objective. </w:t>
            </w:r>
            <w:r w:rsidR="00BA1ECC" w:rsidRPr="003F39E4">
              <w:rPr>
                <w:sz w:val="19"/>
                <w:szCs w:val="19"/>
              </w:rPr>
              <w:t xml:space="preserve"> </w:t>
            </w:r>
            <w:r w:rsidR="005142FF" w:rsidRPr="003F39E4">
              <w:rPr>
                <w:sz w:val="19"/>
                <w:szCs w:val="19"/>
              </w:rPr>
              <w:t xml:space="preserve"> </w:t>
            </w:r>
          </w:p>
          <w:p w14:paraId="73757F89" w14:textId="69E9839C" w:rsidR="0025508A" w:rsidRPr="003F39E4" w:rsidRDefault="0025508A" w:rsidP="00831AB8">
            <w:pPr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 xml:space="preserve">At </w:t>
            </w:r>
            <w:r w:rsidR="00E63CD8" w:rsidRPr="003F39E4">
              <w:rPr>
                <w:sz w:val="19"/>
                <w:szCs w:val="19"/>
              </w:rPr>
              <w:t>the end of the Panay</w:t>
            </w:r>
            <w:r w:rsidR="005526F8" w:rsidRPr="003F39E4">
              <w:rPr>
                <w:sz w:val="19"/>
                <w:szCs w:val="19"/>
              </w:rPr>
              <w:t xml:space="preserve"> and Negros</w:t>
            </w:r>
            <w:r w:rsidR="00E63CD8" w:rsidRPr="003F39E4">
              <w:rPr>
                <w:sz w:val="19"/>
                <w:szCs w:val="19"/>
              </w:rPr>
              <w:t xml:space="preserve"> campaign</w:t>
            </w:r>
            <w:r w:rsidR="005526F8" w:rsidRPr="003F39E4">
              <w:rPr>
                <w:sz w:val="19"/>
                <w:szCs w:val="19"/>
              </w:rPr>
              <w:t>s</w:t>
            </w:r>
            <w:r w:rsidR="00E63CD8" w:rsidRPr="003F39E4">
              <w:rPr>
                <w:sz w:val="19"/>
                <w:szCs w:val="19"/>
              </w:rPr>
              <w:t xml:space="preserve">, </w:t>
            </w:r>
            <w:r w:rsidR="00FF3039" w:rsidRPr="003F39E4">
              <w:rPr>
                <w:sz w:val="19"/>
                <w:szCs w:val="19"/>
              </w:rPr>
              <w:t>more than</w:t>
            </w:r>
            <w:r w:rsidR="00E63CD8" w:rsidRPr="003F39E4">
              <w:rPr>
                <w:sz w:val="19"/>
                <w:szCs w:val="19"/>
              </w:rPr>
              <w:t xml:space="preserve"> </w:t>
            </w:r>
            <w:r w:rsidR="00392A95" w:rsidRPr="003F39E4">
              <w:rPr>
                <w:sz w:val="19"/>
                <w:szCs w:val="19"/>
              </w:rPr>
              <w:t>4,000 enemy Soldiers had been killed or captured and members of the 40</w:t>
            </w:r>
            <w:r w:rsidR="00392A95" w:rsidRPr="003F39E4">
              <w:rPr>
                <w:sz w:val="19"/>
                <w:szCs w:val="19"/>
                <w:vertAlign w:val="superscript"/>
              </w:rPr>
              <w:t>th</w:t>
            </w:r>
            <w:r w:rsidR="00392A95" w:rsidRPr="003F39E4">
              <w:rPr>
                <w:sz w:val="19"/>
                <w:szCs w:val="19"/>
              </w:rPr>
              <w:t xml:space="preserve"> received more than 100 varying medals and citations.</w:t>
            </w:r>
          </w:p>
          <w:p w14:paraId="60615BBD" w14:textId="0915B095" w:rsidR="00477E55" w:rsidRPr="003F39E4" w:rsidRDefault="00A32822" w:rsidP="006F18E1">
            <w:pPr>
              <w:spacing w:after="0"/>
              <w:rPr>
                <w:b/>
                <w:bCs/>
                <w:sz w:val="19"/>
                <w:szCs w:val="19"/>
              </w:rPr>
            </w:pPr>
            <w:r w:rsidRPr="003F39E4">
              <w:rPr>
                <w:b/>
                <w:bCs/>
                <w:sz w:val="19"/>
                <w:szCs w:val="19"/>
              </w:rPr>
              <w:t xml:space="preserve">Sources: </w:t>
            </w:r>
          </w:p>
          <w:p w14:paraId="68E64E48" w14:textId="07CC2CF3" w:rsidR="00A32822" w:rsidRPr="003F39E4" w:rsidRDefault="00844638" w:rsidP="00477E55">
            <w:pPr>
              <w:spacing w:after="0"/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>The 40</w:t>
            </w:r>
            <w:r w:rsidRPr="003F39E4">
              <w:rPr>
                <w:sz w:val="19"/>
                <w:szCs w:val="19"/>
                <w:vertAlign w:val="superscript"/>
              </w:rPr>
              <w:t>th</w:t>
            </w:r>
            <w:r w:rsidRPr="003F39E4">
              <w:rPr>
                <w:sz w:val="19"/>
                <w:szCs w:val="19"/>
              </w:rPr>
              <w:t xml:space="preserve"> Infantry </w:t>
            </w:r>
            <w:r w:rsidR="00FC2E41" w:rsidRPr="003F39E4">
              <w:rPr>
                <w:sz w:val="19"/>
                <w:szCs w:val="19"/>
              </w:rPr>
              <w:t>Division</w:t>
            </w:r>
            <w:r w:rsidRPr="003F39E4">
              <w:rPr>
                <w:sz w:val="19"/>
                <w:szCs w:val="19"/>
              </w:rPr>
              <w:t>, The years of World War II, 1 December 1941 to 7 April 1946.</w:t>
            </w:r>
          </w:p>
          <w:p w14:paraId="22B0E217" w14:textId="6318B2FB" w:rsidR="00C06B8E" w:rsidRPr="003F39E4" w:rsidRDefault="00B152C8" w:rsidP="003F39E4">
            <w:pPr>
              <w:spacing w:after="0"/>
              <w:rPr>
                <w:sz w:val="19"/>
                <w:szCs w:val="19"/>
              </w:rPr>
            </w:pPr>
            <w:r w:rsidRPr="003F39E4">
              <w:rPr>
                <w:sz w:val="19"/>
                <w:szCs w:val="19"/>
              </w:rPr>
              <w:t xml:space="preserve">Roberts, Richard. </w:t>
            </w:r>
            <w:r w:rsidR="00664A59" w:rsidRPr="003F39E4">
              <w:rPr>
                <w:i/>
                <w:iCs/>
                <w:sz w:val="19"/>
                <w:szCs w:val="19"/>
              </w:rPr>
              <w:t xml:space="preserve">Legacy, History of the Utah National </w:t>
            </w:r>
            <w:r w:rsidR="00573CE6" w:rsidRPr="003F39E4">
              <w:rPr>
                <w:i/>
                <w:iCs/>
                <w:sz w:val="19"/>
                <w:szCs w:val="19"/>
              </w:rPr>
              <w:t xml:space="preserve">Guard. </w:t>
            </w:r>
            <w:r w:rsidR="00235C6A" w:rsidRPr="003F39E4">
              <w:rPr>
                <w:sz w:val="19"/>
                <w:szCs w:val="19"/>
              </w:rPr>
              <w:t>2003.</w:t>
            </w:r>
          </w:p>
          <w:p w14:paraId="67B077ED" w14:textId="107E432E" w:rsidR="00847CB0" w:rsidRPr="001A515D" w:rsidRDefault="00847CB0" w:rsidP="003F39E4">
            <w:pPr>
              <w:spacing w:after="0"/>
              <w:rPr>
                <w:sz w:val="18"/>
                <w:szCs w:val="18"/>
              </w:rPr>
            </w:pPr>
          </w:p>
        </w:tc>
      </w:tr>
      <w:tr w:rsidR="00847CB0" w14:paraId="6AB55F2B" w14:textId="77777777" w:rsidTr="00AA4EE5">
        <w:trPr>
          <w:trHeight w:val="5670"/>
        </w:trPr>
        <w:tc>
          <w:tcPr>
            <w:tcW w:w="5000" w:type="pct"/>
            <w:gridSpan w:val="4"/>
          </w:tcPr>
          <w:p w14:paraId="28B60A49" w14:textId="77777777" w:rsidR="00847CB0" w:rsidRPr="007C0018" w:rsidRDefault="00847CB0" w:rsidP="007C0018">
            <w:pPr>
              <w:pStyle w:val="NoSpacing"/>
              <w:spacing w:before="120"/>
            </w:pPr>
            <w:r w:rsidRPr="007C0018">
              <w:rPr>
                <w:noProof/>
              </w:rPr>
              <w:drawing>
                <wp:inline distT="0" distB="0" distL="0" distR="0" wp14:anchorId="1F1ED6A5" wp14:editId="67E5C123">
                  <wp:extent cx="6847191" cy="3180031"/>
                  <wp:effectExtent l="0" t="0" r="0" b="0"/>
                  <wp:docPr id="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2664" b="1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191" cy="318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18" w14:paraId="03BD15B7" w14:textId="77777777" w:rsidTr="009052F9">
        <w:trPr>
          <w:trHeight w:hRule="exact" w:val="1728"/>
        </w:trPr>
        <w:tc>
          <w:tcPr>
            <w:tcW w:w="1375" w:type="pct"/>
            <w:vAlign w:val="center"/>
          </w:tcPr>
          <w:p w14:paraId="4B10EDDB" w14:textId="362CAE00" w:rsidR="007C0018" w:rsidRPr="009052F9" w:rsidRDefault="00C648F1" w:rsidP="005F5948">
            <w:pPr>
              <w:pStyle w:val="QuoteHeading"/>
            </w:pPr>
            <w:r>
              <w:rPr>
                <w:noProof/>
              </w:rPr>
              <w:drawing>
                <wp:inline distT="0" distB="0" distL="0" distR="0" wp14:anchorId="6B1C1202" wp14:editId="372151B5">
                  <wp:extent cx="1783411" cy="1218813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11" cy="121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pct"/>
            <w:gridSpan w:val="3"/>
            <w:vAlign w:val="center"/>
          </w:tcPr>
          <w:p w14:paraId="6381C05A" w14:textId="0A3CD749" w:rsidR="00180B45" w:rsidRPr="007C0018" w:rsidRDefault="001C1CBC" w:rsidP="00177834">
            <w:pPr>
              <w:pStyle w:val="NormalwithDarkBackground"/>
            </w:pPr>
            <w:r w:rsidRPr="00100F6D">
              <w:rPr>
                <w:sz w:val="20"/>
                <w:szCs w:val="20"/>
              </w:rPr>
              <w:t>Members of the</w:t>
            </w:r>
            <w:r w:rsidR="003015AB" w:rsidRPr="00100F6D">
              <w:rPr>
                <w:sz w:val="20"/>
                <w:szCs w:val="20"/>
              </w:rPr>
              <w:t xml:space="preserve"> </w:t>
            </w:r>
            <w:r w:rsidR="00045CCD">
              <w:rPr>
                <w:sz w:val="20"/>
                <w:szCs w:val="20"/>
              </w:rPr>
              <w:t>222</w:t>
            </w:r>
            <w:r w:rsidR="00045CCD" w:rsidRPr="00045CCD">
              <w:rPr>
                <w:sz w:val="20"/>
                <w:szCs w:val="20"/>
                <w:vertAlign w:val="superscript"/>
              </w:rPr>
              <w:t>nd</w:t>
            </w:r>
            <w:r w:rsidR="00045CCD">
              <w:rPr>
                <w:sz w:val="20"/>
                <w:szCs w:val="20"/>
              </w:rPr>
              <w:t xml:space="preserve"> </w:t>
            </w:r>
            <w:r w:rsidR="005208EA">
              <w:rPr>
                <w:sz w:val="20"/>
                <w:szCs w:val="20"/>
              </w:rPr>
              <w:t>Field Artill</w:t>
            </w:r>
            <w:r w:rsidR="00BC2C45">
              <w:rPr>
                <w:sz w:val="20"/>
                <w:szCs w:val="20"/>
              </w:rPr>
              <w:t xml:space="preserve">ery Battalion use </w:t>
            </w:r>
            <w:r w:rsidR="00535B3F">
              <w:rPr>
                <w:sz w:val="20"/>
                <w:szCs w:val="20"/>
              </w:rPr>
              <w:t>their</w:t>
            </w:r>
            <w:r w:rsidR="00BC2C45">
              <w:rPr>
                <w:sz w:val="20"/>
                <w:szCs w:val="20"/>
              </w:rPr>
              <w:t xml:space="preserve"> 155mm </w:t>
            </w:r>
            <w:r w:rsidR="00547153">
              <w:rPr>
                <w:sz w:val="20"/>
                <w:szCs w:val="20"/>
              </w:rPr>
              <w:t>h</w:t>
            </w:r>
            <w:r w:rsidR="00BB3371">
              <w:rPr>
                <w:sz w:val="20"/>
                <w:szCs w:val="20"/>
              </w:rPr>
              <w:t xml:space="preserve">owitzer as a </w:t>
            </w:r>
            <w:r w:rsidR="00C41CA7">
              <w:rPr>
                <w:sz w:val="20"/>
                <w:szCs w:val="20"/>
              </w:rPr>
              <w:t>“</w:t>
            </w:r>
            <w:r w:rsidR="00BB3371">
              <w:rPr>
                <w:sz w:val="20"/>
                <w:szCs w:val="20"/>
              </w:rPr>
              <w:t>sniper rifle</w:t>
            </w:r>
            <w:r w:rsidR="00C41CA7">
              <w:rPr>
                <w:sz w:val="20"/>
                <w:szCs w:val="20"/>
              </w:rPr>
              <w:t>”</w:t>
            </w:r>
            <w:r w:rsidR="00BB3371">
              <w:rPr>
                <w:sz w:val="20"/>
                <w:szCs w:val="20"/>
              </w:rPr>
              <w:t xml:space="preserve"> in order to penetrate </w:t>
            </w:r>
            <w:r w:rsidR="000C03BA">
              <w:rPr>
                <w:sz w:val="20"/>
                <w:szCs w:val="20"/>
              </w:rPr>
              <w:t>enemy defe</w:t>
            </w:r>
            <w:r w:rsidR="001365E8">
              <w:rPr>
                <w:sz w:val="20"/>
                <w:szCs w:val="20"/>
              </w:rPr>
              <w:t>nses</w:t>
            </w:r>
            <w:r w:rsidR="00535B3F">
              <w:rPr>
                <w:sz w:val="20"/>
                <w:szCs w:val="20"/>
              </w:rPr>
              <w:t xml:space="preserve"> dug into the hillside</w:t>
            </w:r>
            <w:r w:rsidR="001365E8">
              <w:rPr>
                <w:sz w:val="20"/>
                <w:szCs w:val="20"/>
              </w:rPr>
              <w:t xml:space="preserve">. This tactic </w:t>
            </w:r>
            <w:r w:rsidR="00177834">
              <w:rPr>
                <w:sz w:val="20"/>
                <w:szCs w:val="20"/>
              </w:rPr>
              <w:t>was used repeatedly during t</w:t>
            </w:r>
            <w:r w:rsidR="00003254">
              <w:rPr>
                <w:sz w:val="20"/>
                <w:szCs w:val="20"/>
              </w:rPr>
              <w:t>he Panay and Negros</w:t>
            </w:r>
            <w:r w:rsidR="00177834">
              <w:rPr>
                <w:sz w:val="20"/>
                <w:szCs w:val="20"/>
              </w:rPr>
              <w:t xml:space="preserve"> campaign due to its effectiveness over indirect fire.</w:t>
            </w:r>
            <w:r w:rsidR="003015AB" w:rsidRPr="00100F6D">
              <w:rPr>
                <w:sz w:val="20"/>
                <w:szCs w:val="20"/>
              </w:rPr>
              <w:t xml:space="preserve"> </w:t>
            </w:r>
          </w:p>
        </w:tc>
      </w:tr>
    </w:tbl>
    <w:p w14:paraId="07F6B8DE" w14:textId="77777777" w:rsidR="00310CBF" w:rsidRPr="00847CB0" w:rsidRDefault="00310CBF" w:rsidP="001A515D">
      <w:pPr>
        <w:pStyle w:val="NoSpacing"/>
        <w:rPr>
          <w:sz w:val="10"/>
        </w:rPr>
      </w:pPr>
    </w:p>
    <w:sectPr w:rsidR="00310CBF" w:rsidRPr="00847CB0" w:rsidSect="008D42B1">
      <w:headerReference w:type="default" r:id="rId14"/>
      <w:headerReference w:type="first" r:id="rId15"/>
      <w:type w:val="continuous"/>
      <w:pgSz w:w="12240" w:h="15840" w:code="1"/>
      <w:pgMar w:top="720" w:right="720" w:bottom="72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3CE53" w14:textId="77777777" w:rsidR="009E7B85" w:rsidRDefault="009E7B85" w:rsidP="00F921A1">
      <w:pPr>
        <w:spacing w:after="0"/>
      </w:pPr>
      <w:r>
        <w:separator/>
      </w:r>
    </w:p>
  </w:endnote>
  <w:endnote w:type="continuationSeparator" w:id="0">
    <w:p w14:paraId="5690BF54" w14:textId="77777777" w:rsidR="009E7B85" w:rsidRDefault="009E7B85" w:rsidP="00F921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F6E1C" w14:textId="77777777" w:rsidR="009E7B85" w:rsidRDefault="009E7B85" w:rsidP="00F921A1">
      <w:pPr>
        <w:spacing w:after="0"/>
      </w:pPr>
      <w:r>
        <w:separator/>
      </w:r>
    </w:p>
  </w:footnote>
  <w:footnote w:type="continuationSeparator" w:id="0">
    <w:p w14:paraId="2BDBDFBA" w14:textId="77777777" w:rsidR="009E7B85" w:rsidRDefault="009E7B85" w:rsidP="00F921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84780" w14:textId="77777777" w:rsidR="00F921A1" w:rsidRDefault="007162E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76CEB16E" wp14:editId="7279BA2D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0049102"/>
              <wp:effectExtent l="0" t="0" r="0" b="9525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49102"/>
                        <a:chOff x="0" y="0"/>
                        <a:chExt cx="7772400" cy="10049102"/>
                      </a:xfrm>
                    </wpg:grpSpPr>
                    <wps:wsp>
                      <wps:cNvPr id="6" name="Freeform 9" descr="Second page accent box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596900"/>
                        </a:xfrm>
                        <a:custGeom>
                          <a:avLst/>
                          <a:gdLst>
                            <a:gd name="T0" fmla="*/ 0 w 12240"/>
                            <a:gd name="T1" fmla="*/ 948 h 949"/>
                            <a:gd name="T2" fmla="*/ 12240 w 12240"/>
                            <a:gd name="T3" fmla="*/ 948 h 949"/>
                            <a:gd name="T4" fmla="*/ 12240 w 12240"/>
                            <a:gd name="T5" fmla="*/ 0 h 949"/>
                            <a:gd name="T6" fmla="*/ 0 w 12240"/>
                            <a:gd name="T7" fmla="*/ 0 h 949"/>
                            <a:gd name="T8" fmla="*/ 0 w 12240"/>
                            <a:gd name="T9" fmla="*/ 948 h 9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949">
                              <a:moveTo>
                                <a:pt x="0" y="948"/>
                              </a:moveTo>
                              <a:lnTo>
                                <a:pt x="12240" y="94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9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1" descr="Second page bottom accent box"/>
                      <wps:cNvSpPr>
                        <a:spLocks/>
                      </wps:cNvSpPr>
                      <wps:spPr bwMode="auto">
                        <a:xfrm>
                          <a:off x="0" y="8045042"/>
                          <a:ext cx="7772400" cy="2004060"/>
                        </a:xfrm>
                        <a:custGeom>
                          <a:avLst/>
                          <a:gdLst>
                            <a:gd name="T0" fmla="*/ 0 w 12240"/>
                            <a:gd name="T1" fmla="*/ 3017 h 3018"/>
                            <a:gd name="T2" fmla="*/ 12240 w 12240"/>
                            <a:gd name="T3" fmla="*/ 3017 h 3018"/>
                            <a:gd name="T4" fmla="*/ 12240 w 12240"/>
                            <a:gd name="T5" fmla="*/ 0 h 3018"/>
                            <a:gd name="T6" fmla="*/ 0 w 12240"/>
                            <a:gd name="T7" fmla="*/ 0 h 3018"/>
                            <a:gd name="T8" fmla="*/ 0 w 12240"/>
                            <a:gd name="T9" fmla="*/ 3017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8">
                              <a:moveTo>
                                <a:pt x="0" y="3017"/>
                              </a:moveTo>
                              <a:lnTo>
                                <a:pt x="12240" y="3017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92C097" id="Group 10" o:spid="_x0000_s1026" alt="&quot;&quot;" style="position:absolute;margin-left:-36pt;margin-top:-36pt;width:612pt;height:791.25pt;z-index:-251642880" coordsize="77724,100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">
              <v:shape id="Freeform 9" o:spid="_x0000_s1027" alt="Second page accent box" style="position:absolute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6a7022 [3206]" stroked="f">
                <v:path arrowok="t" o:connecttype="custom" o:connectlocs="0,596271;7772400,596271;7772400,0;0,0;0,596271" o:connectangles="0,0,0,0,0"/>
              </v:shape>
              <v:shape id="Freeform 11" o:spid="_x0000_s1028" alt="Second page bottom accent box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27290c [3205]" stroked="f">
                <v:path arrowok="t" o:connecttype="custom" o:connectlocs="0,2003396;7772400,2003396;7772400,0;0,0;0,2003396" o:connectangles="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E4F4" w14:textId="77777777" w:rsidR="00F921A1" w:rsidRDefault="007162E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E83BDF" wp14:editId="4E14D4BF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67700" cy="10052192"/>
              <wp:effectExtent l="0" t="0" r="0" b="635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7700" cy="10052192"/>
                        <a:chOff x="0" y="0"/>
                        <a:chExt cx="8267700" cy="10052192"/>
                      </a:xfrm>
                    </wpg:grpSpPr>
                    <wpg:grpSp>
                      <wpg:cNvPr id="11" name="Group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772400" cy="10052192"/>
                          <a:chOff x="0" y="0"/>
                          <a:chExt cx="7772400" cy="10052192"/>
                        </a:xfrm>
                      </wpg:grpSpPr>
                      <wps:wsp>
                        <wps:cNvPr id="21" name="Freeform 3" descr="First page highlight box"/>
                        <wps:cNvSpPr>
                          <a:spLocks/>
                        </wps:cNvSpPr>
                        <wps:spPr bwMode="auto">
                          <a:xfrm>
                            <a:off x="457200" y="8317684"/>
                            <a:ext cx="4573905" cy="1197864"/>
                          </a:xfrm>
                          <a:custGeom>
                            <a:avLst/>
                            <a:gdLst>
                              <a:gd name="T0" fmla="*/ 0 w 7040"/>
                              <a:gd name="T1" fmla="*/ 1883 h 1884"/>
                              <a:gd name="T2" fmla="*/ 7040 w 7040"/>
                              <a:gd name="T3" fmla="*/ 1883 h 1884"/>
                              <a:gd name="T4" fmla="*/ 7040 w 7040"/>
                              <a:gd name="T5" fmla="*/ 0 h 1884"/>
                              <a:gd name="T6" fmla="*/ 0 w 7040"/>
                              <a:gd name="T7" fmla="*/ 0 h 1884"/>
                              <a:gd name="T8" fmla="*/ 0 w 7040"/>
                              <a:gd name="T9" fmla="*/ 1883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0" h="1884">
                                <a:moveTo>
                                  <a:pt x="0" y="1883"/>
                                </a:moveTo>
                                <a:lnTo>
                                  <a:pt x="7040" y="1883"/>
                                </a:lnTo>
                                <a:lnTo>
                                  <a:pt x="7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 descr="First page top block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210947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380 h 3380"/>
                              <a:gd name="T2" fmla="*/ 12240 w 12240"/>
                              <a:gd name="T3" fmla="*/ 3380 h 3380"/>
                              <a:gd name="T4" fmla="*/ 12240 w 12240"/>
                              <a:gd name="T5" fmla="*/ 0 h 3380"/>
                              <a:gd name="T6" fmla="*/ 0 w 12240"/>
                              <a:gd name="T7" fmla="*/ 0 h 3380"/>
                              <a:gd name="T8" fmla="*/ 0 w 12240"/>
                              <a:gd name="T9" fmla="*/ 3380 h 3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380">
                                <a:moveTo>
                                  <a:pt x="0" y="3380"/>
                                </a:moveTo>
                                <a:lnTo>
                                  <a:pt x="12240" y="33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 descr="First page right bottom block"/>
                        <wps:cNvSpPr>
                          <a:spLocks/>
                        </wps:cNvSpPr>
                        <wps:spPr bwMode="auto">
                          <a:xfrm>
                            <a:off x="5029200" y="2608976"/>
                            <a:ext cx="2743200" cy="7443216"/>
                          </a:xfrm>
                          <a:custGeom>
                            <a:avLst/>
                            <a:gdLst>
                              <a:gd name="T0" fmla="*/ 0 w 4280"/>
                              <a:gd name="T1" fmla="*/ 11720 h 11720"/>
                              <a:gd name="T2" fmla="*/ 4280 w 4280"/>
                              <a:gd name="T3" fmla="*/ 11720 h 11720"/>
                              <a:gd name="T4" fmla="*/ 4280 w 4280"/>
                              <a:gd name="T5" fmla="*/ 0 h 11720"/>
                              <a:gd name="T6" fmla="*/ 0 w 4280"/>
                              <a:gd name="T7" fmla="*/ 0 h 11720"/>
                              <a:gd name="T8" fmla="*/ 0 w 4280"/>
                              <a:gd name="T9" fmla="*/ 11720 h 1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0" h="11720">
                                <a:moveTo>
                                  <a:pt x="0" y="11720"/>
                                </a:moveTo>
                                <a:lnTo>
                                  <a:pt x="4280" y="11720"/>
                                </a:lnTo>
                                <a:lnTo>
                                  <a:pt x="4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5010150" y="9526"/>
                          <a:ext cx="3257550" cy="4257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6964F0" id="Group 12" o:spid="_x0000_s1026" alt="&quot;&quot;" style="position:absolute;margin-left:-36pt;margin-top:-36pt;width:651pt;height:791.5pt;z-index:251674624;mso-width-relative:margin" coordsize="82677,10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">
              <v:group id="Group 11" o:spid="_x0000_s1027" alt="&quot;&quot;" style="position:absolute;width:77724;height:100521" coordsize="77724,10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3" o:spid="_x0000_s1028" alt="First page highlight box" style="position:absolute;left:4572;top:83176;width:45739;height:11979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" path="m,1883r7040,l7040,,,,,1883xe" fillcolor="#6a7022 [3206]" stroked="f">
                  <v:path arrowok="t" o:connecttype="custom" o:connectlocs="0,1197228;4573905,1197228;4573905,0;0,0;0,1197228" o:connectangles="0,0,0,0,0"/>
                </v:shape>
                <v:shape id="Freeform 5" o:spid="_x0000_s1029" alt="First page top block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" path="m,3380r12240,l12240,,,,,3380xe" fillcolor="#6a7022 [3206]" stroked="f">
                  <v:path arrowok="t" o:connecttype="custom" o:connectlocs="0,2109470;7772400,2109470;7772400,0;0,0;0,2109470" o:connectangles="0,0,0,0,0"/>
                </v:shape>
                <v:shape id="Freeform 4" o:spid="_x0000_s1030" alt="First page right bottom block" style="position:absolute;left:50292;top:26089;width:27432;height:74432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27290c [3205]" stroked="f">
                  <v:path arrowok="t" o:connecttype="custom" o:connectlocs="0,7443216;2743200,7443216;2743200,0;0,0;0,7443216" o:connectangles="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style="position:absolute;left:50101;top:95;width:32576;height:4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22D"/>
    <w:rsid w:val="000000A6"/>
    <w:rsid w:val="00003254"/>
    <w:rsid w:val="00020561"/>
    <w:rsid w:val="00020900"/>
    <w:rsid w:val="000266D5"/>
    <w:rsid w:val="000312F3"/>
    <w:rsid w:val="00034F4B"/>
    <w:rsid w:val="00043CEC"/>
    <w:rsid w:val="0004432C"/>
    <w:rsid w:val="00045CCD"/>
    <w:rsid w:val="00047FF5"/>
    <w:rsid w:val="0005322D"/>
    <w:rsid w:val="0005401C"/>
    <w:rsid w:val="0005785E"/>
    <w:rsid w:val="0006180E"/>
    <w:rsid w:val="000637F2"/>
    <w:rsid w:val="000644CA"/>
    <w:rsid w:val="00064C5C"/>
    <w:rsid w:val="000722F4"/>
    <w:rsid w:val="0007278E"/>
    <w:rsid w:val="00074D36"/>
    <w:rsid w:val="00080FFC"/>
    <w:rsid w:val="00082648"/>
    <w:rsid w:val="00085823"/>
    <w:rsid w:val="00095E58"/>
    <w:rsid w:val="000969D1"/>
    <w:rsid w:val="000A5454"/>
    <w:rsid w:val="000B27FB"/>
    <w:rsid w:val="000C03BA"/>
    <w:rsid w:val="000C3A48"/>
    <w:rsid w:val="000C482C"/>
    <w:rsid w:val="000D53AE"/>
    <w:rsid w:val="000E5427"/>
    <w:rsid w:val="000F2778"/>
    <w:rsid w:val="000F69D6"/>
    <w:rsid w:val="000F798B"/>
    <w:rsid w:val="00100F6D"/>
    <w:rsid w:val="00104B65"/>
    <w:rsid w:val="00116392"/>
    <w:rsid w:val="00131FAD"/>
    <w:rsid w:val="001365E8"/>
    <w:rsid w:val="00150CFC"/>
    <w:rsid w:val="00157DC5"/>
    <w:rsid w:val="0016327A"/>
    <w:rsid w:val="00177834"/>
    <w:rsid w:val="00180B45"/>
    <w:rsid w:val="001869CC"/>
    <w:rsid w:val="00196F84"/>
    <w:rsid w:val="001A2ECF"/>
    <w:rsid w:val="001A515D"/>
    <w:rsid w:val="001B31D1"/>
    <w:rsid w:val="001B51EE"/>
    <w:rsid w:val="001B7E36"/>
    <w:rsid w:val="001C1CBC"/>
    <w:rsid w:val="001C37D5"/>
    <w:rsid w:val="001D0693"/>
    <w:rsid w:val="001E2DF1"/>
    <w:rsid w:val="001E6A37"/>
    <w:rsid w:val="001F19AD"/>
    <w:rsid w:val="0020407D"/>
    <w:rsid w:val="00215D38"/>
    <w:rsid w:val="00227F4B"/>
    <w:rsid w:val="00235C6A"/>
    <w:rsid w:val="00243F4A"/>
    <w:rsid w:val="0024519A"/>
    <w:rsid w:val="00246217"/>
    <w:rsid w:val="002478BC"/>
    <w:rsid w:val="0025508A"/>
    <w:rsid w:val="00255430"/>
    <w:rsid w:val="00257F82"/>
    <w:rsid w:val="00266A7B"/>
    <w:rsid w:val="00283001"/>
    <w:rsid w:val="00290F3B"/>
    <w:rsid w:val="002A0E10"/>
    <w:rsid w:val="002B0712"/>
    <w:rsid w:val="002C656B"/>
    <w:rsid w:val="002E76DC"/>
    <w:rsid w:val="002F305E"/>
    <w:rsid w:val="002F77A5"/>
    <w:rsid w:val="003015AB"/>
    <w:rsid w:val="00307FD5"/>
    <w:rsid w:val="00310CBF"/>
    <w:rsid w:val="00311100"/>
    <w:rsid w:val="00312378"/>
    <w:rsid w:val="00313D0A"/>
    <w:rsid w:val="0031550F"/>
    <w:rsid w:val="00325189"/>
    <w:rsid w:val="00326663"/>
    <w:rsid w:val="00333EE1"/>
    <w:rsid w:val="0033720E"/>
    <w:rsid w:val="00344BA5"/>
    <w:rsid w:val="00356A46"/>
    <w:rsid w:val="00372D19"/>
    <w:rsid w:val="00392A95"/>
    <w:rsid w:val="003A3756"/>
    <w:rsid w:val="003B462E"/>
    <w:rsid w:val="003B7F4E"/>
    <w:rsid w:val="003C11F1"/>
    <w:rsid w:val="003D2702"/>
    <w:rsid w:val="003E1A79"/>
    <w:rsid w:val="003F011E"/>
    <w:rsid w:val="003F39E4"/>
    <w:rsid w:val="003F6199"/>
    <w:rsid w:val="0040014F"/>
    <w:rsid w:val="004064DA"/>
    <w:rsid w:val="004313D9"/>
    <w:rsid w:val="00436E65"/>
    <w:rsid w:val="0046745E"/>
    <w:rsid w:val="00477E55"/>
    <w:rsid w:val="00494807"/>
    <w:rsid w:val="00494D22"/>
    <w:rsid w:val="004B56F4"/>
    <w:rsid w:val="004C0348"/>
    <w:rsid w:val="004C3545"/>
    <w:rsid w:val="004C406A"/>
    <w:rsid w:val="004E25E5"/>
    <w:rsid w:val="004F12DF"/>
    <w:rsid w:val="004F4D0C"/>
    <w:rsid w:val="005142FF"/>
    <w:rsid w:val="005208EA"/>
    <w:rsid w:val="005215EA"/>
    <w:rsid w:val="005279F0"/>
    <w:rsid w:val="005315BB"/>
    <w:rsid w:val="0053481B"/>
    <w:rsid w:val="00535B3F"/>
    <w:rsid w:val="00537C84"/>
    <w:rsid w:val="00541F2D"/>
    <w:rsid w:val="00547153"/>
    <w:rsid w:val="005526A0"/>
    <w:rsid w:val="005526F8"/>
    <w:rsid w:val="00573CE6"/>
    <w:rsid w:val="00575D07"/>
    <w:rsid w:val="005769A9"/>
    <w:rsid w:val="00590849"/>
    <w:rsid w:val="00594B47"/>
    <w:rsid w:val="005B6A8C"/>
    <w:rsid w:val="005C70D9"/>
    <w:rsid w:val="005D5C04"/>
    <w:rsid w:val="005E4501"/>
    <w:rsid w:val="005F5948"/>
    <w:rsid w:val="00602E6B"/>
    <w:rsid w:val="00613B16"/>
    <w:rsid w:val="00613E92"/>
    <w:rsid w:val="00614992"/>
    <w:rsid w:val="00622B90"/>
    <w:rsid w:val="006232D5"/>
    <w:rsid w:val="0062690F"/>
    <w:rsid w:val="006375A9"/>
    <w:rsid w:val="006500F6"/>
    <w:rsid w:val="00654DFF"/>
    <w:rsid w:val="006563D7"/>
    <w:rsid w:val="00664034"/>
    <w:rsid w:val="00664A59"/>
    <w:rsid w:val="00670FCC"/>
    <w:rsid w:val="00682178"/>
    <w:rsid w:val="00683C2A"/>
    <w:rsid w:val="00692B38"/>
    <w:rsid w:val="006B0E6E"/>
    <w:rsid w:val="006C16D0"/>
    <w:rsid w:val="006C220E"/>
    <w:rsid w:val="006C338A"/>
    <w:rsid w:val="006D35BF"/>
    <w:rsid w:val="006E09B6"/>
    <w:rsid w:val="006E1BA6"/>
    <w:rsid w:val="006F15A6"/>
    <w:rsid w:val="006F18E1"/>
    <w:rsid w:val="0070002D"/>
    <w:rsid w:val="00710725"/>
    <w:rsid w:val="007162EB"/>
    <w:rsid w:val="00724763"/>
    <w:rsid w:val="0075797A"/>
    <w:rsid w:val="0076033A"/>
    <w:rsid w:val="00760A01"/>
    <w:rsid w:val="007721CC"/>
    <w:rsid w:val="00775E34"/>
    <w:rsid w:val="00780C31"/>
    <w:rsid w:val="00784AB6"/>
    <w:rsid w:val="007931C6"/>
    <w:rsid w:val="007A0C5A"/>
    <w:rsid w:val="007C0018"/>
    <w:rsid w:val="007D4608"/>
    <w:rsid w:val="007D61A9"/>
    <w:rsid w:val="007F46FE"/>
    <w:rsid w:val="0081500F"/>
    <w:rsid w:val="0082116D"/>
    <w:rsid w:val="00831AB8"/>
    <w:rsid w:val="00844638"/>
    <w:rsid w:val="00844CA7"/>
    <w:rsid w:val="00847CB0"/>
    <w:rsid w:val="00851A60"/>
    <w:rsid w:val="008560C3"/>
    <w:rsid w:val="00866524"/>
    <w:rsid w:val="00891452"/>
    <w:rsid w:val="008A1C1E"/>
    <w:rsid w:val="008B7F0F"/>
    <w:rsid w:val="008C43EF"/>
    <w:rsid w:val="008C5BB4"/>
    <w:rsid w:val="008C7535"/>
    <w:rsid w:val="008D0A23"/>
    <w:rsid w:val="008D3A90"/>
    <w:rsid w:val="008D3EF2"/>
    <w:rsid w:val="008D42B1"/>
    <w:rsid w:val="008D43E6"/>
    <w:rsid w:val="008D59EE"/>
    <w:rsid w:val="00902780"/>
    <w:rsid w:val="009052F9"/>
    <w:rsid w:val="00947C89"/>
    <w:rsid w:val="00952F4B"/>
    <w:rsid w:val="00966533"/>
    <w:rsid w:val="009712D5"/>
    <w:rsid w:val="00980B98"/>
    <w:rsid w:val="0098272B"/>
    <w:rsid w:val="00984805"/>
    <w:rsid w:val="00992ED6"/>
    <w:rsid w:val="009A1559"/>
    <w:rsid w:val="009B02A7"/>
    <w:rsid w:val="009B6160"/>
    <w:rsid w:val="009B6D71"/>
    <w:rsid w:val="009C698D"/>
    <w:rsid w:val="009D1633"/>
    <w:rsid w:val="009D5201"/>
    <w:rsid w:val="009E68FD"/>
    <w:rsid w:val="009E7B85"/>
    <w:rsid w:val="009F0812"/>
    <w:rsid w:val="009F2C1A"/>
    <w:rsid w:val="009F2E21"/>
    <w:rsid w:val="009F4C3C"/>
    <w:rsid w:val="00A00CFB"/>
    <w:rsid w:val="00A00ECD"/>
    <w:rsid w:val="00A04156"/>
    <w:rsid w:val="00A06F85"/>
    <w:rsid w:val="00A11F83"/>
    <w:rsid w:val="00A255FF"/>
    <w:rsid w:val="00A32456"/>
    <w:rsid w:val="00A32822"/>
    <w:rsid w:val="00A462B1"/>
    <w:rsid w:val="00A46D05"/>
    <w:rsid w:val="00A634CC"/>
    <w:rsid w:val="00A7222F"/>
    <w:rsid w:val="00A83CE2"/>
    <w:rsid w:val="00A967D4"/>
    <w:rsid w:val="00AA4EE5"/>
    <w:rsid w:val="00AD071D"/>
    <w:rsid w:val="00AF4976"/>
    <w:rsid w:val="00AF4D32"/>
    <w:rsid w:val="00AF6650"/>
    <w:rsid w:val="00B03852"/>
    <w:rsid w:val="00B045B4"/>
    <w:rsid w:val="00B12238"/>
    <w:rsid w:val="00B152C8"/>
    <w:rsid w:val="00B15D6A"/>
    <w:rsid w:val="00B3506C"/>
    <w:rsid w:val="00B5238A"/>
    <w:rsid w:val="00B635DC"/>
    <w:rsid w:val="00B679F9"/>
    <w:rsid w:val="00B70EC0"/>
    <w:rsid w:val="00B82E81"/>
    <w:rsid w:val="00B96534"/>
    <w:rsid w:val="00BA1ECC"/>
    <w:rsid w:val="00BA6159"/>
    <w:rsid w:val="00BB1480"/>
    <w:rsid w:val="00BB3371"/>
    <w:rsid w:val="00BC2928"/>
    <w:rsid w:val="00BC2C45"/>
    <w:rsid w:val="00BC4F2E"/>
    <w:rsid w:val="00BD13D2"/>
    <w:rsid w:val="00BE0BA8"/>
    <w:rsid w:val="00BE657B"/>
    <w:rsid w:val="00BF7581"/>
    <w:rsid w:val="00C043AD"/>
    <w:rsid w:val="00C06B8E"/>
    <w:rsid w:val="00C14C71"/>
    <w:rsid w:val="00C30169"/>
    <w:rsid w:val="00C34055"/>
    <w:rsid w:val="00C365F5"/>
    <w:rsid w:val="00C41CA7"/>
    <w:rsid w:val="00C648F1"/>
    <w:rsid w:val="00C70536"/>
    <w:rsid w:val="00C752FD"/>
    <w:rsid w:val="00C95499"/>
    <w:rsid w:val="00CA241E"/>
    <w:rsid w:val="00CC2209"/>
    <w:rsid w:val="00CD436D"/>
    <w:rsid w:val="00CD51CD"/>
    <w:rsid w:val="00CD683A"/>
    <w:rsid w:val="00CE4708"/>
    <w:rsid w:val="00CF2E7C"/>
    <w:rsid w:val="00D070A3"/>
    <w:rsid w:val="00D10C5E"/>
    <w:rsid w:val="00D20109"/>
    <w:rsid w:val="00D20AD4"/>
    <w:rsid w:val="00D323E1"/>
    <w:rsid w:val="00D41D83"/>
    <w:rsid w:val="00D50263"/>
    <w:rsid w:val="00D535C8"/>
    <w:rsid w:val="00D757B4"/>
    <w:rsid w:val="00D82E73"/>
    <w:rsid w:val="00D92CEA"/>
    <w:rsid w:val="00DA2659"/>
    <w:rsid w:val="00DA4EE5"/>
    <w:rsid w:val="00DA6A8F"/>
    <w:rsid w:val="00DC52B7"/>
    <w:rsid w:val="00DC5EAB"/>
    <w:rsid w:val="00DC6AF9"/>
    <w:rsid w:val="00DD1823"/>
    <w:rsid w:val="00DD1D48"/>
    <w:rsid w:val="00DD7BB5"/>
    <w:rsid w:val="00DE2E85"/>
    <w:rsid w:val="00DF05B7"/>
    <w:rsid w:val="00DF1553"/>
    <w:rsid w:val="00DF4955"/>
    <w:rsid w:val="00E0072C"/>
    <w:rsid w:val="00E0238F"/>
    <w:rsid w:val="00E34CEB"/>
    <w:rsid w:val="00E368FC"/>
    <w:rsid w:val="00E378EC"/>
    <w:rsid w:val="00E4522A"/>
    <w:rsid w:val="00E63CD8"/>
    <w:rsid w:val="00E65FEF"/>
    <w:rsid w:val="00E7071A"/>
    <w:rsid w:val="00E73608"/>
    <w:rsid w:val="00E75B54"/>
    <w:rsid w:val="00E83D6F"/>
    <w:rsid w:val="00EA590D"/>
    <w:rsid w:val="00EB7595"/>
    <w:rsid w:val="00EC3DAD"/>
    <w:rsid w:val="00EC6323"/>
    <w:rsid w:val="00ED5CF1"/>
    <w:rsid w:val="00EE354D"/>
    <w:rsid w:val="00EE5E3E"/>
    <w:rsid w:val="00EF22F3"/>
    <w:rsid w:val="00EF571F"/>
    <w:rsid w:val="00EF720F"/>
    <w:rsid w:val="00EF7632"/>
    <w:rsid w:val="00F00469"/>
    <w:rsid w:val="00F0050F"/>
    <w:rsid w:val="00F32D3A"/>
    <w:rsid w:val="00F360CD"/>
    <w:rsid w:val="00F370B8"/>
    <w:rsid w:val="00F44D9A"/>
    <w:rsid w:val="00F468F8"/>
    <w:rsid w:val="00F534AC"/>
    <w:rsid w:val="00F56A97"/>
    <w:rsid w:val="00F56CF8"/>
    <w:rsid w:val="00F72EDC"/>
    <w:rsid w:val="00F87283"/>
    <w:rsid w:val="00F90162"/>
    <w:rsid w:val="00F91CDD"/>
    <w:rsid w:val="00F921A1"/>
    <w:rsid w:val="00FA1BA4"/>
    <w:rsid w:val="00FA1FB8"/>
    <w:rsid w:val="00FA32F1"/>
    <w:rsid w:val="00FA735F"/>
    <w:rsid w:val="00FC27A1"/>
    <w:rsid w:val="00FC2E41"/>
    <w:rsid w:val="00FC3C91"/>
    <w:rsid w:val="00FC6C5E"/>
    <w:rsid w:val="00FF024D"/>
    <w:rsid w:val="00FF3039"/>
    <w:rsid w:val="00FF4B14"/>
    <w:rsid w:val="00FF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DBE84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C0018"/>
  </w:style>
  <w:style w:type="paragraph" w:styleId="Heading1">
    <w:name w:val="heading 1"/>
    <w:basedOn w:val="Normal"/>
    <w:next w:val="Normal"/>
    <w:link w:val="Heading1Char"/>
    <w:uiPriority w:val="1"/>
    <w:qFormat/>
    <w:rsid w:val="008D3A90"/>
    <w:pPr>
      <w:spacing w:before="600" w:after="0"/>
      <w:ind w:right="3673"/>
      <w:outlineLvl w:val="0"/>
    </w:pPr>
    <w:rPr>
      <w:b/>
      <w:color w:val="CC5800" w:themeColor="accen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50263"/>
    <w:pPr>
      <w:spacing w:before="120" w:after="120"/>
      <w:ind w:right="3673"/>
      <w:outlineLvl w:val="1"/>
    </w:pPr>
    <w:rPr>
      <w:i/>
      <w:color w:val="1D1E09" w:themeColor="accent2" w:themeShade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D3A90"/>
    <w:rPr>
      <w:b/>
      <w:color w:val="CC580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50263"/>
    <w:rPr>
      <w:i/>
      <w:color w:val="1D1E09" w:themeColor="accent2" w:themeShade="BF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BodyText"/>
    <w:next w:val="Normal"/>
    <w:link w:val="TitleChar"/>
    <w:uiPriority w:val="10"/>
    <w:qFormat/>
    <w:rsid w:val="00E83D6F"/>
    <w:pPr>
      <w:spacing w:before="74" w:after="0" w:line="250" w:lineRule="auto"/>
      <w:ind w:left="0" w:right="5743"/>
    </w:pPr>
    <w:rPr>
      <w:rFonts w:asciiTheme="majorHAnsi" w:hAnsiTheme="majorHAnsi" w:cs="Gill Sans"/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3D6F"/>
    <w:rPr>
      <w:rFonts w:asciiTheme="majorHAnsi" w:hAnsiTheme="majorHAnsi" w:cs="Gill Sans"/>
      <w:b/>
      <w:bCs/>
      <w:spacing w:val="-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3D6F"/>
    <w:pPr>
      <w:pBdr>
        <w:top w:val="single" w:sz="4" w:space="6" w:color="CC5800" w:themeColor="accent1"/>
        <w:left w:val="single" w:sz="4" w:space="0" w:color="CC5800" w:themeColor="accent1"/>
        <w:bottom w:val="single" w:sz="4" w:space="8" w:color="CC5800" w:themeColor="accent1"/>
        <w:right w:val="single" w:sz="4" w:space="0" w:color="CC5800" w:themeColor="accent1"/>
      </w:pBdr>
      <w:shd w:val="clear" w:color="auto" w:fill="CC580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83D6F"/>
    <w:rPr>
      <w:b/>
      <w:color w:val="FFFFFF" w:themeColor="background1"/>
      <w:sz w:val="36"/>
      <w:szCs w:val="36"/>
      <w:shd w:val="clear" w:color="auto" w:fill="CC5800" w:themeFill="accent1"/>
    </w:rPr>
  </w:style>
  <w:style w:type="paragraph" w:styleId="Quote">
    <w:name w:val="Quote"/>
    <w:basedOn w:val="BodyText"/>
    <w:next w:val="Normal"/>
    <w:link w:val="QuoteChar"/>
    <w:uiPriority w:val="29"/>
    <w:qFormat/>
    <w:rsid w:val="00BD13D2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D13D2"/>
    <w:rPr>
      <w:rFonts w:ascii="Arial" w:hAnsi="Arial" w:cs="Arial"/>
      <w:b/>
      <w:color w:val="404040" w:themeColor="text1" w:themeTint="BF"/>
      <w:spacing w:val="-8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CC58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CC5800" w:themeColor="accent1"/>
        <w:bottom w:val="single" w:sz="4" w:space="10" w:color="CC5800" w:themeColor="accent1"/>
      </w:pBdr>
      <w:spacing w:before="360" w:after="360"/>
      <w:ind w:left="864" w:right="864"/>
      <w:jc w:val="center"/>
    </w:pPr>
    <w:rPr>
      <w:i/>
      <w:iCs/>
      <w:color w:val="CC58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CC5800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CC5800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Heading2Alt">
    <w:name w:val="Heading 2 Alt"/>
    <w:basedOn w:val="Normal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customStyle="1" w:styleId="QuoteHeading">
    <w:name w:val="Quote Heading"/>
    <w:basedOn w:val="Normal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58516175121002\OneDrive%20-%20US%20Army\Desktop\tf16412190_win32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C5800"/>
      </a:accent1>
      <a:accent2>
        <a:srgbClr val="27290C"/>
      </a:accent2>
      <a:accent3>
        <a:srgbClr val="6A7022"/>
      </a:accent3>
      <a:accent4>
        <a:srgbClr val="4F5319"/>
      </a:accent4>
      <a:accent5>
        <a:srgbClr val="CC5800"/>
      </a:accent5>
      <a:accent6>
        <a:srgbClr val="4F5319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063A625-5F98-456F-8D28-843FCFDDD8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tf16412190_win32</Template>
  <TotalTime>0</TotalTime>
  <Pages>2</Pages>
  <Words>827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2022-11-21T14:56:00Z</dcterms:created>
  <dcterms:modified xsi:type="dcterms:W3CDTF">2022-12-06T17:50:00Z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